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DBBD2D" w14:textId="77777777" w:rsidR="00F170BE" w:rsidRPr="00AF7768" w:rsidRDefault="009A52F1" w:rsidP="005B220C">
      <w:pPr>
        <w:rPr>
          <w:b/>
          <w:bCs/>
        </w:rPr>
      </w:pPr>
      <w:r>
        <w:rPr>
          <w:rFonts w:hint="cs"/>
          <w:noProof/>
        </w:rPr>
        <w:drawing>
          <wp:anchor distT="0" distB="0" distL="114300" distR="114300" simplePos="0" relativeHeight="251654656" behindDoc="1" locked="0" layoutInCell="1" allowOverlap="1" wp14:anchorId="71A6D04A" wp14:editId="27919015">
            <wp:simplePos x="0" y="0"/>
            <wp:positionH relativeFrom="column">
              <wp:posOffset>1532890</wp:posOffset>
            </wp:positionH>
            <wp:positionV relativeFrom="paragraph">
              <wp:posOffset>212453</wp:posOffset>
            </wp:positionV>
            <wp:extent cx="3455670" cy="1510665"/>
            <wp:effectExtent l="0" t="0" r="0" b="0"/>
            <wp:wrapNone/>
            <wp:docPr id="2" name="Picture 5" descr="C:\Users\User\Pictures\กรอบ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กรอบ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CF53460" w14:textId="77777777" w:rsidR="005B39FB" w:rsidRDefault="005B39FB" w:rsidP="009A52F1"/>
    <w:p w14:paraId="25E7163A" w14:textId="77777777" w:rsidR="00FD6B43" w:rsidRPr="005B39FB" w:rsidRDefault="0059625C" w:rsidP="005B39FB">
      <w:pPr>
        <w:jc w:val="center"/>
        <w:rPr>
          <w:rFonts w:ascii="TH SarabunPSK" w:hAnsi="TH SarabunPSK" w:cs="TH SarabunPSK" w:hint="cs"/>
          <w:b/>
          <w:bCs/>
          <w:sz w:val="40"/>
          <w:szCs w:val="40"/>
          <w:cs/>
        </w:rPr>
      </w:pPr>
      <w:r w:rsidRPr="005B39FB">
        <w:rPr>
          <w:rFonts w:ascii="TH SarabunPSK" w:hAnsi="TH SarabunPSK" w:cs="TH SarabunPSK"/>
          <w:b/>
          <w:bCs/>
          <w:sz w:val="40"/>
          <w:szCs w:val="40"/>
          <w:cs/>
        </w:rPr>
        <w:t>ข้อมูล</w:t>
      </w:r>
      <w:r w:rsidR="005B39FB" w:rsidRPr="005B39FB">
        <w:rPr>
          <w:rFonts w:ascii="TH SarabunPSK" w:hAnsi="TH SarabunPSK" w:cs="TH SarabunPSK" w:hint="cs"/>
          <w:b/>
          <w:bCs/>
          <w:sz w:val="40"/>
          <w:szCs w:val="40"/>
          <w:cs/>
        </w:rPr>
        <w:t>พื้นฐาน</w:t>
      </w:r>
      <w:bookmarkStart w:id="0" w:name="_GoBack"/>
      <w:bookmarkEnd w:id="0"/>
    </w:p>
    <w:p w14:paraId="687B6EDD" w14:textId="7BACCD8D" w:rsidR="00FD6B43" w:rsidRDefault="007F2AFB" w:rsidP="007F2AFB">
      <w:pPr>
        <w:tabs>
          <w:tab w:val="left" w:pos="7680"/>
        </w:tabs>
      </w:pPr>
      <w:r>
        <w:tab/>
      </w:r>
    </w:p>
    <w:p w14:paraId="6258FAC9" w14:textId="77777777" w:rsidR="00FD6B43" w:rsidRPr="008E6B70" w:rsidRDefault="005B39FB" w:rsidP="005B39FB">
      <w:pPr>
        <w:pStyle w:val="ab"/>
        <w:rPr>
          <w:b/>
          <w:bCs/>
          <w:color w:val="3333FF"/>
          <w:sz w:val="36"/>
          <w:szCs w:val="36"/>
        </w:rPr>
      </w:pPr>
      <w:r w:rsidRPr="00455ABA">
        <w:rPr>
          <w:rFonts w:hint="cs"/>
          <w:b/>
          <w:bCs/>
          <w:color w:val="FF0066"/>
          <w:sz w:val="56"/>
          <w:szCs w:val="56"/>
          <w:cs/>
        </w:rPr>
        <w:t>ข้</w:t>
      </w:r>
      <w:r w:rsidRPr="008E6B70">
        <w:rPr>
          <w:rFonts w:hint="cs"/>
          <w:b/>
          <w:bCs/>
          <w:color w:val="3333FF"/>
          <w:sz w:val="36"/>
          <w:szCs w:val="36"/>
          <w:cs/>
        </w:rPr>
        <w:t>อมูลทั่วไป</w:t>
      </w:r>
    </w:p>
    <w:p w14:paraId="0A99DD72" w14:textId="26BB935A" w:rsidR="005B39FB" w:rsidRPr="001B2CBA" w:rsidRDefault="005B39FB" w:rsidP="00455ABA">
      <w:pPr>
        <w:jc w:val="thaiDistribute"/>
        <w:outlineLvl w:val="0"/>
        <w:rPr>
          <w:rFonts w:ascii="TH SarabunPSK" w:hAnsi="TH SarabunPSK" w:cs="TH SarabunPSK"/>
          <w:sz w:val="32"/>
          <w:szCs w:val="32"/>
        </w:rPr>
      </w:pPr>
      <w:r>
        <w:tab/>
      </w:r>
      <w:r w:rsidRPr="00D951E7">
        <w:rPr>
          <w:rFonts w:ascii="TH SarabunPSK" w:hAnsi="TH SarabunPSK" w:cs="TH SarabunPSK"/>
          <w:sz w:val="32"/>
          <w:szCs w:val="32"/>
          <w:cs/>
        </w:rPr>
        <w:t>โรงเรียนไพศาลพิทยาคม  ตั้งอยู่หมู่ที่</w:t>
      </w:r>
      <w:r w:rsidRPr="00D951E7">
        <w:rPr>
          <w:rFonts w:ascii="TH SarabunPSK" w:hAnsi="TH SarabunPSK" w:cs="TH SarabunPSK"/>
          <w:sz w:val="32"/>
          <w:szCs w:val="32"/>
        </w:rPr>
        <w:t xml:space="preserve">  11</w:t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 ถนนโชคชัย </w:t>
      </w:r>
      <w:r w:rsidRPr="00D951E7">
        <w:rPr>
          <w:rFonts w:ascii="TH SarabunPSK" w:hAnsi="TH SarabunPSK" w:cs="TH SarabunPSK"/>
          <w:sz w:val="32"/>
          <w:szCs w:val="32"/>
        </w:rPr>
        <w:t xml:space="preserve">– </w:t>
      </w:r>
      <w:r>
        <w:rPr>
          <w:rFonts w:ascii="TH SarabunPSK" w:hAnsi="TH SarabunPSK" w:cs="TH SarabunPSK"/>
          <w:sz w:val="32"/>
          <w:szCs w:val="32"/>
          <w:cs/>
        </w:rPr>
        <w:t xml:space="preserve">เดชอุดม   ตำบลไพศาล  </w:t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อำเภอประโคนชัย   จังหวัดบุรีรัมย์  รหัสไปรษณีย์  </w:t>
      </w:r>
      <w:r w:rsidRPr="00D951E7">
        <w:rPr>
          <w:rFonts w:ascii="TH SarabunPSK" w:hAnsi="TH SarabunPSK" w:cs="TH SarabunPSK"/>
          <w:sz w:val="32"/>
          <w:szCs w:val="32"/>
        </w:rPr>
        <w:t xml:space="preserve">31140  </w:t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โทรศัพท์  </w:t>
      </w:r>
      <w:bookmarkStart w:id="1" w:name="_Hlk116985159"/>
      <w:r w:rsidRPr="00D951E7">
        <w:rPr>
          <w:rFonts w:ascii="TH SarabunPSK" w:hAnsi="TH SarabunPSK" w:cs="TH SarabunPSK"/>
          <w:sz w:val="32"/>
          <w:szCs w:val="32"/>
        </w:rPr>
        <w:t>0-44</w:t>
      </w:r>
      <w:r w:rsidR="00CA7F95">
        <w:rPr>
          <w:rFonts w:ascii="TH SarabunPSK" w:hAnsi="TH SarabunPSK" w:cs="TH SarabunPSK"/>
          <w:sz w:val="32"/>
          <w:szCs w:val="32"/>
        </w:rPr>
        <w:t xml:space="preserve">-110-113  </w:t>
      </w:r>
      <w:bookmarkEnd w:id="1"/>
      <w:r w:rsidRPr="00D951E7">
        <w:rPr>
          <w:rFonts w:ascii="TH SarabunPSK" w:hAnsi="TH SarabunPSK" w:cs="TH SarabunPSK"/>
          <w:sz w:val="32"/>
          <w:szCs w:val="32"/>
          <w:cs/>
        </w:rPr>
        <w:t>โทรสาร</w:t>
      </w:r>
      <w:r w:rsidR="00CA7F95">
        <w:rPr>
          <w:rFonts w:ascii="TH SarabunPSK" w:hAnsi="TH SarabunPSK" w:cs="TH SarabunPSK"/>
          <w:sz w:val="32"/>
          <w:szCs w:val="32"/>
        </w:rPr>
        <w:t xml:space="preserve"> </w:t>
      </w:r>
      <w:r w:rsidR="00CA7F95" w:rsidRPr="00CA7F95">
        <w:rPr>
          <w:rFonts w:ascii="TH SarabunPSK" w:hAnsi="TH SarabunPSK" w:cs="TH SarabunPSK"/>
          <w:sz w:val="32"/>
          <w:szCs w:val="32"/>
          <w:cs/>
        </w:rPr>
        <w:t xml:space="preserve">0-44-110-113  </w:t>
      </w:r>
      <w:r w:rsidR="00455ABA">
        <w:rPr>
          <w:rFonts w:ascii="TH SarabunPSK" w:hAnsi="TH SarabunPSK" w:cs="TH SarabunPSK"/>
          <w:sz w:val="32"/>
          <w:szCs w:val="32"/>
        </w:rPr>
        <w:t xml:space="preserve">  </w:t>
      </w:r>
      <w:r w:rsidR="00CA7F95">
        <w:rPr>
          <w:rFonts w:ascii="TH SarabunPSK" w:hAnsi="TH SarabunPSK" w:cs="TH SarabunPSK"/>
          <w:sz w:val="32"/>
          <w:szCs w:val="32"/>
        </w:rPr>
        <w:br/>
      </w:r>
      <w:r w:rsidRPr="00455ABA">
        <w:rPr>
          <w:rFonts w:ascii="TH SarabunPSK" w:hAnsi="TH SarabunPSK" w:cs="TH SarabunPSK"/>
          <w:b/>
          <w:bCs/>
          <w:sz w:val="32"/>
          <w:szCs w:val="32"/>
        </w:rPr>
        <w:t xml:space="preserve">Website : </w:t>
      </w:r>
      <w:hyperlink r:id="rId10" w:history="1">
        <w:r w:rsidR="00D94A53" w:rsidRPr="00DB7DD3">
          <w:rPr>
            <w:rStyle w:val="af0"/>
            <w:rFonts w:ascii="TH SarabunPSK" w:hAnsi="TH SarabunPSK" w:cs="TH SarabunPSK"/>
            <w:sz w:val="32"/>
            <w:szCs w:val="32"/>
          </w:rPr>
          <w:t>http://www.psp</w:t>
        </w:r>
        <w:r w:rsidR="00D94A53" w:rsidRPr="00DB7DD3">
          <w:rPr>
            <w:rStyle w:val="af0"/>
            <w:rFonts w:ascii="TH SarabunPSK" w:hAnsi="TH SarabunPSK" w:cs="TH SarabunPSK"/>
            <w:sz w:val="32"/>
            <w:szCs w:val="32"/>
            <w:cs/>
          </w:rPr>
          <w:t>32.</w:t>
        </w:r>
        <w:r w:rsidR="00D94A53" w:rsidRPr="00DB7DD3">
          <w:rPr>
            <w:rStyle w:val="af0"/>
            <w:rFonts w:ascii="TH SarabunPSK" w:hAnsi="TH SarabunPSK" w:cs="TH SarabunPSK"/>
            <w:sz w:val="32"/>
            <w:szCs w:val="32"/>
          </w:rPr>
          <w:t>ac.th/</w:t>
        </w:r>
      </w:hyperlink>
      <w:r w:rsidR="00D94A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A7F95">
        <w:rPr>
          <w:rFonts w:ascii="TH SarabunPSK" w:hAnsi="TH SarabunPSK" w:cs="TH SarabunPSK"/>
          <w:sz w:val="32"/>
          <w:szCs w:val="32"/>
        </w:rPr>
        <w:t xml:space="preserve">  </w:t>
      </w:r>
      <w:r w:rsidR="00CA7F95" w:rsidRPr="00CA7F9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เพจโรงเรียน </w:t>
      </w:r>
      <w:r w:rsidR="00CA7F95" w:rsidRPr="00CA7F95">
        <w:rPr>
          <w:rFonts w:ascii="TH SarabunPSK" w:hAnsi="TH SarabunPSK" w:cs="TH SarabunPSK"/>
          <w:b/>
          <w:bCs/>
          <w:sz w:val="32"/>
          <w:szCs w:val="32"/>
        </w:rPr>
        <w:t>:</w:t>
      </w:r>
      <w:r w:rsidR="00CA7F95">
        <w:rPr>
          <w:rFonts w:ascii="TH SarabunPSK" w:hAnsi="TH SarabunPSK" w:cs="TH SarabunPSK"/>
          <w:sz w:val="32"/>
          <w:szCs w:val="32"/>
        </w:rPr>
        <w:t xml:space="preserve"> </w:t>
      </w:r>
      <w:r w:rsidR="00CA7F95">
        <w:rPr>
          <w:rFonts w:ascii="TH SarabunPSK" w:hAnsi="TH SarabunPSK" w:cs="TH SarabunPSK" w:hint="cs"/>
          <w:sz w:val="32"/>
          <w:szCs w:val="32"/>
          <w:cs/>
        </w:rPr>
        <w:t xml:space="preserve">โรงเรียนไพศาลพิทยาคม </w:t>
      </w:r>
      <w:r w:rsidRPr="00D951E7">
        <w:rPr>
          <w:rFonts w:ascii="TH SarabunPSK" w:hAnsi="TH SarabunPSK" w:cs="TH SarabunPSK"/>
          <w:sz w:val="32"/>
          <w:szCs w:val="32"/>
          <w:cs/>
        </w:rPr>
        <w:t>สังกัดสำนักงานเขตพื้นที่การศึกษา</w:t>
      </w:r>
      <w:r w:rsidR="00CA7F95">
        <w:rPr>
          <w:rFonts w:ascii="TH SarabunPSK" w:hAnsi="TH SarabunPSK" w:cs="TH SarabunPSK" w:hint="cs"/>
          <w:sz w:val="32"/>
          <w:szCs w:val="32"/>
          <w:cs/>
        </w:rPr>
        <w:t>มัธยมศึกษาบุรีรัมย์</w:t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 สำนักงานคณะกรรมการการศึกษาขั้นพื้นฐาน  เปิดสอนตั้งแต่ระดับชั้นมัธยมศึกษาปีที่  </w:t>
      </w:r>
      <w:r w:rsidRPr="00D951E7">
        <w:rPr>
          <w:rFonts w:ascii="TH SarabunPSK" w:hAnsi="TH SarabunPSK" w:cs="TH SarabunPSK"/>
          <w:sz w:val="32"/>
          <w:szCs w:val="32"/>
        </w:rPr>
        <w:t xml:space="preserve">1  </w:t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ถึงระดับชั้นมัธยมศึกษาปีที่  </w:t>
      </w:r>
      <w:r w:rsidRPr="00D951E7">
        <w:rPr>
          <w:rFonts w:ascii="TH SarabunPSK" w:hAnsi="TH SarabunPSK" w:cs="TH SarabunPSK"/>
          <w:sz w:val="32"/>
          <w:szCs w:val="32"/>
        </w:rPr>
        <w:t xml:space="preserve">6  </w:t>
      </w:r>
      <w:r w:rsidRPr="00D951E7">
        <w:rPr>
          <w:rFonts w:ascii="TH SarabunPSK" w:hAnsi="TH SarabunPSK" w:cs="TH SarabunPSK"/>
          <w:sz w:val="32"/>
          <w:szCs w:val="32"/>
          <w:cs/>
        </w:rPr>
        <w:t>เขตพื้นที่บริการ   จำนวน  2</w:t>
      </w:r>
      <w:r w:rsidRPr="00D951E7">
        <w:rPr>
          <w:rFonts w:ascii="TH SarabunPSK" w:hAnsi="TH SarabunPSK" w:cs="TH SarabunPSK"/>
          <w:sz w:val="32"/>
          <w:szCs w:val="32"/>
        </w:rPr>
        <w:t xml:space="preserve">0  </w:t>
      </w:r>
      <w:r w:rsidRPr="00D951E7">
        <w:rPr>
          <w:rFonts w:ascii="TH SarabunPSK" w:hAnsi="TH SarabunPSK" w:cs="TH SarabunPSK"/>
          <w:sz w:val="32"/>
          <w:szCs w:val="32"/>
          <w:cs/>
        </w:rPr>
        <w:t>หมู่บ้าน  ในเขตตำบลไพศาลและตำบล</w:t>
      </w:r>
      <w:proofErr w:type="spellStart"/>
      <w:r w:rsidRPr="00D951E7">
        <w:rPr>
          <w:rFonts w:ascii="TH SarabunPSK" w:hAnsi="TH SarabunPSK" w:cs="TH SarabunPSK"/>
          <w:sz w:val="32"/>
          <w:szCs w:val="32"/>
          <w:cs/>
        </w:rPr>
        <w:t>ละเวี้ย</w:t>
      </w:r>
      <w:proofErr w:type="spellEnd"/>
      <w:r w:rsidRPr="00D951E7">
        <w:rPr>
          <w:rFonts w:ascii="TH SarabunPSK" w:hAnsi="TH SarabunPSK" w:cs="TH SarabunPSK"/>
          <w:sz w:val="32"/>
          <w:szCs w:val="32"/>
          <w:cs/>
        </w:rPr>
        <w:t xml:space="preserve">  อำเภอประโคนชัย   จังหวัดบุรีรัมย์</w:t>
      </w:r>
    </w:p>
    <w:p w14:paraId="4BD10B85" w14:textId="77777777" w:rsidR="005B39FB" w:rsidRPr="00C72150" w:rsidRDefault="005B39FB" w:rsidP="005B39FB">
      <w:pPr>
        <w:outlineLvl w:val="0"/>
        <w:rPr>
          <w:rFonts w:ascii="TH SarabunPSK" w:hAnsi="TH SarabunPSK" w:cs="TH SarabunPSK"/>
          <w:b/>
          <w:bCs/>
          <w:color w:val="3333FF"/>
          <w:sz w:val="36"/>
          <w:szCs w:val="36"/>
          <w:cs/>
        </w:rPr>
      </w:pPr>
      <w:r w:rsidRPr="00286B4B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t>ป</w:t>
      </w:r>
      <w:r w:rsidRPr="00C72150">
        <w:rPr>
          <w:rFonts w:ascii="TH SarabunPSK" w:hAnsi="TH SarabunPSK" w:cs="TH SarabunPSK"/>
          <w:b/>
          <w:bCs/>
          <w:color w:val="3333FF"/>
          <w:sz w:val="36"/>
          <w:szCs w:val="36"/>
          <w:cs/>
        </w:rPr>
        <w:t>ระวัติโรงเรียนไพศาลพิทยาคม</w:t>
      </w:r>
    </w:p>
    <w:p w14:paraId="2DB3D47E" w14:textId="77777777" w:rsidR="007706C8" w:rsidRDefault="005B39FB" w:rsidP="007706C8">
      <w:pPr>
        <w:tabs>
          <w:tab w:val="left" w:pos="900"/>
          <w:tab w:val="left" w:pos="126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51E7">
        <w:rPr>
          <w:rFonts w:ascii="TH SarabunPSK" w:hAnsi="TH SarabunPSK" w:cs="TH SarabunPSK"/>
          <w:sz w:val="32"/>
          <w:szCs w:val="32"/>
        </w:rPr>
        <w:tab/>
      </w:r>
      <w:r w:rsidRPr="00D951E7">
        <w:rPr>
          <w:rFonts w:ascii="TH SarabunPSK" w:hAnsi="TH SarabunPSK" w:cs="TH SarabunPSK"/>
          <w:sz w:val="32"/>
          <w:szCs w:val="32"/>
          <w:cs/>
        </w:rPr>
        <w:t>โรงเรียนไพศาลพิทยาคม   ตั้งเมื่อวันที่</w:t>
      </w:r>
      <w:r w:rsidRPr="00D951E7">
        <w:rPr>
          <w:rFonts w:ascii="TH SarabunPSK" w:hAnsi="TH SarabunPSK" w:cs="TH SarabunPSK"/>
          <w:sz w:val="32"/>
          <w:szCs w:val="32"/>
        </w:rPr>
        <w:t xml:space="preserve">  16  </w:t>
      </w:r>
      <w:r w:rsidRPr="00D951E7">
        <w:rPr>
          <w:rFonts w:ascii="TH SarabunPSK" w:hAnsi="TH SarabunPSK" w:cs="TH SarabunPSK"/>
          <w:sz w:val="32"/>
          <w:szCs w:val="32"/>
          <w:cs/>
        </w:rPr>
        <w:t>พฤษภาคม2</w:t>
      </w:r>
      <w:r w:rsidRPr="00D951E7">
        <w:rPr>
          <w:rFonts w:ascii="TH SarabunPSK" w:hAnsi="TH SarabunPSK" w:cs="TH SarabunPSK"/>
          <w:sz w:val="32"/>
          <w:szCs w:val="32"/>
        </w:rPr>
        <w:t xml:space="preserve">534    </w:t>
      </w:r>
      <w:r w:rsidRPr="00D951E7">
        <w:rPr>
          <w:rFonts w:ascii="TH SarabunPSK" w:hAnsi="TH SarabunPSK" w:cs="TH SarabunPSK"/>
          <w:sz w:val="32"/>
          <w:szCs w:val="32"/>
          <w:cs/>
        </w:rPr>
        <w:t>ตั้งอยู่ระหว่างหลักกิโลเมตร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D951E7">
        <w:rPr>
          <w:rFonts w:ascii="TH SarabunPSK" w:hAnsi="TH SarabunPSK" w:cs="TH SarabunPSK"/>
          <w:sz w:val="32"/>
          <w:szCs w:val="32"/>
          <w:cs/>
        </w:rPr>
        <w:t>ที่</w:t>
      </w:r>
      <w:r w:rsidRPr="00D951E7">
        <w:rPr>
          <w:rFonts w:ascii="TH SarabunPSK" w:hAnsi="TH SarabunPSK" w:cs="TH SarabunPSK"/>
          <w:sz w:val="32"/>
          <w:szCs w:val="32"/>
        </w:rPr>
        <w:t xml:space="preserve">  115-116  </w:t>
      </w:r>
      <w:r w:rsidRPr="00D951E7">
        <w:rPr>
          <w:rFonts w:ascii="TH SarabunPSK" w:hAnsi="TH SarabunPSK" w:cs="TH SarabunPSK"/>
          <w:sz w:val="32"/>
          <w:szCs w:val="32"/>
          <w:cs/>
        </w:rPr>
        <w:t>ถนนโชคชัย</w:t>
      </w:r>
      <w:r w:rsidRPr="00D951E7">
        <w:rPr>
          <w:rFonts w:ascii="TH SarabunPSK" w:hAnsi="TH SarabunPSK" w:cs="TH SarabunPSK"/>
          <w:sz w:val="32"/>
          <w:szCs w:val="32"/>
        </w:rPr>
        <w:t xml:space="preserve">– </w:t>
      </w:r>
      <w:r w:rsidRPr="00D951E7">
        <w:rPr>
          <w:rFonts w:ascii="TH SarabunPSK" w:hAnsi="TH SarabunPSK" w:cs="TH SarabunPSK"/>
          <w:sz w:val="32"/>
          <w:szCs w:val="32"/>
          <w:cs/>
        </w:rPr>
        <w:t>เดชอุดม  อยู่ห่างจากอำเภอประโคนชัยประมาณ</w:t>
      </w:r>
      <w:r w:rsidRPr="00D951E7">
        <w:rPr>
          <w:rFonts w:ascii="TH SarabunPSK" w:hAnsi="TH SarabunPSK" w:cs="TH SarabunPSK"/>
          <w:sz w:val="32"/>
          <w:szCs w:val="32"/>
        </w:rPr>
        <w:t xml:space="preserve">  13  </w:t>
      </w:r>
      <w:r w:rsidRPr="00D951E7">
        <w:rPr>
          <w:rFonts w:ascii="TH SarabunPSK" w:hAnsi="TH SarabunPSK" w:cs="TH SarabunPSK"/>
          <w:sz w:val="32"/>
          <w:szCs w:val="32"/>
          <w:cs/>
        </w:rPr>
        <w:t>กิโลเมตร  อยู่ทางทิศใต้ของจังหวัดบุรีรัมย์  แรกก่อตั้งนั้นสภาตำบลไพศาล  โดยกำนันปล้อง   บุญปก  ได้ริเริ่มที่จะก่อสร้างโรงเรียนมัธยมประจำตำบลไพศาล  โดยใช้บริเวณวัดบ่อดินทอง จำนวน</w:t>
      </w:r>
      <w:r w:rsidRPr="00D951E7">
        <w:rPr>
          <w:rFonts w:ascii="TH SarabunPSK" w:hAnsi="TH SarabunPSK" w:cs="TH SarabunPSK"/>
          <w:sz w:val="32"/>
          <w:szCs w:val="32"/>
        </w:rPr>
        <w:t xml:space="preserve"> 35 </w:t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ไร่ โดยครั้งแรกเปิดเป็นโรงเรียนสาขาของโรงเรียนประโคนชัยพิทยาคม  โดยมีนายสมนึก  </w:t>
      </w:r>
      <w:proofErr w:type="spellStart"/>
      <w:r w:rsidRPr="00D951E7">
        <w:rPr>
          <w:rFonts w:ascii="TH SarabunPSK" w:hAnsi="TH SarabunPSK" w:cs="TH SarabunPSK"/>
          <w:sz w:val="32"/>
          <w:szCs w:val="32"/>
          <w:cs/>
        </w:rPr>
        <w:t>อุต</w:t>
      </w:r>
      <w:proofErr w:type="spellEnd"/>
      <w:r w:rsidRPr="00D951E7">
        <w:rPr>
          <w:rFonts w:ascii="TH SarabunPSK" w:hAnsi="TH SarabunPSK" w:cs="TH SarabunPSK"/>
          <w:sz w:val="32"/>
          <w:szCs w:val="32"/>
          <w:cs/>
        </w:rPr>
        <w:t>มะโภคิน  เป็นผู้ดูแลและเปิดการสอนวันที่2</w:t>
      </w:r>
      <w:r w:rsidRPr="00D951E7">
        <w:rPr>
          <w:rFonts w:ascii="TH SarabunPSK" w:hAnsi="TH SarabunPSK" w:cs="TH SarabunPSK"/>
          <w:sz w:val="32"/>
          <w:szCs w:val="32"/>
        </w:rPr>
        <w:t xml:space="preserve">6  </w:t>
      </w:r>
      <w:r w:rsidRPr="00D951E7">
        <w:rPr>
          <w:rFonts w:ascii="TH SarabunPSK" w:hAnsi="TH SarabunPSK" w:cs="TH SarabunPSK"/>
          <w:sz w:val="32"/>
          <w:szCs w:val="32"/>
          <w:cs/>
        </w:rPr>
        <w:t>กุมภาพันธ์  พ</w:t>
      </w:r>
      <w:r w:rsidRPr="00D951E7">
        <w:rPr>
          <w:rFonts w:ascii="TH SarabunPSK" w:hAnsi="TH SarabunPSK" w:cs="TH SarabunPSK"/>
          <w:sz w:val="32"/>
          <w:szCs w:val="32"/>
        </w:rPr>
        <w:t>.</w:t>
      </w:r>
      <w:r w:rsidRPr="00D951E7">
        <w:rPr>
          <w:rFonts w:ascii="TH SarabunPSK" w:hAnsi="TH SarabunPSK" w:cs="TH SarabunPSK"/>
          <w:sz w:val="32"/>
          <w:szCs w:val="32"/>
          <w:cs/>
        </w:rPr>
        <w:t>ศ</w:t>
      </w:r>
      <w:r w:rsidRPr="00D951E7">
        <w:rPr>
          <w:rFonts w:ascii="TH SarabunPSK" w:hAnsi="TH SarabunPSK" w:cs="TH SarabunPSK"/>
          <w:sz w:val="32"/>
          <w:szCs w:val="32"/>
        </w:rPr>
        <w:t>.</w:t>
      </w:r>
      <w:r w:rsidRPr="00D951E7">
        <w:rPr>
          <w:rFonts w:ascii="TH SarabunPSK" w:hAnsi="TH SarabunPSK" w:cs="TH SarabunPSK"/>
          <w:sz w:val="32"/>
          <w:szCs w:val="32"/>
          <w:cs/>
        </w:rPr>
        <w:t>2</w:t>
      </w:r>
      <w:r w:rsidRPr="00D951E7">
        <w:rPr>
          <w:rFonts w:ascii="TH SarabunPSK" w:hAnsi="TH SarabunPSK" w:cs="TH SarabunPSK"/>
          <w:sz w:val="32"/>
          <w:szCs w:val="32"/>
        </w:rPr>
        <w:t xml:space="preserve">535   </w:t>
      </w:r>
      <w:r w:rsidRPr="00D951E7">
        <w:rPr>
          <w:rFonts w:ascii="TH SarabunPSK" w:hAnsi="TH SarabunPSK" w:cs="TH SarabunPSK"/>
          <w:sz w:val="32"/>
          <w:szCs w:val="32"/>
          <w:cs/>
        </w:rPr>
        <w:t>กรมสามัญศึกษา  ได้อนุมัติให้จัดตั้งเป็นโรงเรียนเอกเทศโดยใช้ชื่อว่า</w:t>
      </w:r>
      <w:r w:rsidR="00286B4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706C8"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</w:p>
    <w:p w14:paraId="66EBC42E" w14:textId="1C117480" w:rsidR="005B39FB" w:rsidRDefault="005B39FB" w:rsidP="00340920">
      <w:pPr>
        <w:tabs>
          <w:tab w:val="left" w:pos="900"/>
          <w:tab w:val="left" w:pos="12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8E6B70">
        <w:rPr>
          <w:rFonts w:ascii="TH SarabunPSK" w:hAnsi="TH SarabunPSK" w:cs="TH SarabunPSK"/>
          <w:b/>
          <w:bCs/>
          <w:color w:val="990099"/>
          <w:sz w:val="32"/>
          <w:szCs w:val="32"/>
        </w:rPr>
        <w:t>“</w:t>
      </w:r>
      <w:r w:rsidRPr="008E6B70">
        <w:rPr>
          <w:rFonts w:ascii="TH SarabunPSK" w:hAnsi="TH SarabunPSK" w:cs="TH SarabunPSK"/>
          <w:b/>
          <w:bCs/>
          <w:color w:val="990099"/>
          <w:sz w:val="32"/>
          <w:szCs w:val="32"/>
          <w:cs/>
        </w:rPr>
        <w:t>โรงเรียนไพศาลพิทยาคม</w:t>
      </w:r>
      <w:r w:rsidRPr="008E6B70">
        <w:rPr>
          <w:rFonts w:ascii="TH SarabunPSK" w:hAnsi="TH SarabunPSK" w:cs="TH SarabunPSK"/>
          <w:b/>
          <w:bCs/>
          <w:color w:val="990099"/>
          <w:sz w:val="32"/>
          <w:szCs w:val="32"/>
        </w:rPr>
        <w:t>”</w:t>
      </w:r>
      <w:r w:rsidR="007706C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951E7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D951E7">
        <w:rPr>
          <w:rFonts w:ascii="TH SarabunPSK" w:hAnsi="TH SarabunPSK" w:cs="TH SarabunPSK"/>
          <w:sz w:val="32"/>
          <w:szCs w:val="32"/>
        </w:rPr>
        <w:t>15</w:t>
      </w:r>
      <w:r w:rsidR="007706C8">
        <w:rPr>
          <w:rFonts w:ascii="TH SarabunPSK" w:hAnsi="TH SarabunPSK" w:cs="TH SarabunPSK"/>
          <w:sz w:val="32"/>
          <w:szCs w:val="32"/>
        </w:rPr>
        <w:t xml:space="preserve"> </w:t>
      </w:r>
      <w:r w:rsidRPr="00D951E7">
        <w:rPr>
          <w:rFonts w:ascii="TH SarabunPSK" w:hAnsi="TH SarabunPSK" w:cs="TH SarabunPSK"/>
          <w:sz w:val="32"/>
          <w:szCs w:val="32"/>
          <w:cs/>
        </w:rPr>
        <w:t>มิถุนายน2</w:t>
      </w:r>
      <w:r w:rsidRPr="00D951E7">
        <w:rPr>
          <w:rFonts w:ascii="TH SarabunPSK" w:hAnsi="TH SarabunPSK" w:cs="TH SarabunPSK"/>
          <w:sz w:val="32"/>
          <w:szCs w:val="32"/>
        </w:rPr>
        <w:t>535</w:t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 กรมสามัญศึกษาได้มีคำสั่งให้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นายสมนึก   </w:t>
      </w:r>
      <w:proofErr w:type="spellStart"/>
      <w:r w:rsidRPr="00D951E7">
        <w:rPr>
          <w:rFonts w:ascii="TH SarabunPSK" w:hAnsi="TH SarabunPSK" w:cs="TH SarabunPSK"/>
          <w:sz w:val="32"/>
          <w:szCs w:val="32"/>
          <w:cs/>
        </w:rPr>
        <w:t>อุต</w:t>
      </w:r>
      <w:proofErr w:type="spellEnd"/>
      <w:r w:rsidRPr="00D951E7">
        <w:rPr>
          <w:rFonts w:ascii="TH SarabunPSK" w:hAnsi="TH SarabunPSK" w:cs="TH SarabunPSK"/>
          <w:sz w:val="32"/>
          <w:szCs w:val="32"/>
          <w:cs/>
        </w:rPr>
        <w:t>มะโภคิน   อาจารย์2ระดับ</w:t>
      </w:r>
      <w:r w:rsidRPr="00D951E7">
        <w:rPr>
          <w:rFonts w:ascii="TH SarabunPSK" w:hAnsi="TH SarabunPSK" w:cs="TH SarabunPSK"/>
          <w:sz w:val="32"/>
          <w:szCs w:val="32"/>
        </w:rPr>
        <w:t xml:space="preserve"> 6 </w:t>
      </w:r>
      <w:r w:rsidRPr="00D951E7">
        <w:rPr>
          <w:rFonts w:ascii="TH SarabunPSK" w:hAnsi="TH SarabunPSK" w:cs="TH SarabunPSK"/>
          <w:sz w:val="32"/>
          <w:szCs w:val="32"/>
          <w:cs/>
        </w:rPr>
        <w:t>โรงเรียนประโคนชัยพิทยาคม ปฏิบัติหน้าที่ในตำแหน่งผู้บริหารโรงเรียนไพศาลพิทยาคม   ต่อมาเมื่อมีการปฏิรูประบบราชการ   โรงเรียนไพศาลพิทยาคมได้โอนจากกรมสามัญศึกษามาสังกัดสำนักงานคณะกรรมการการศึกษาขั้นพื้นฐาน ปัจจุบัน</w:t>
      </w:r>
      <w:r w:rsidR="0094788E">
        <w:rPr>
          <w:rFonts w:ascii="TH SarabunPSK" w:hAnsi="TH SarabunPSK" w:cs="TH SarabunPSK" w:hint="cs"/>
          <w:sz w:val="32"/>
          <w:szCs w:val="32"/>
          <w:cs/>
        </w:rPr>
        <w:t xml:space="preserve"> ปี</w:t>
      </w:r>
      <w:r w:rsidR="0094788E">
        <w:rPr>
          <w:rFonts w:ascii="TH SarabunPSK" w:hAnsi="TH SarabunPSK" w:cs="TH SarabunPSK"/>
          <w:sz w:val="32"/>
          <w:szCs w:val="32"/>
        </w:rPr>
        <w:t xml:space="preserve"> </w:t>
      </w:r>
      <w:r w:rsidR="0094788E">
        <w:rPr>
          <w:rFonts w:ascii="TH SarabunPSK" w:hAnsi="TH SarabunPSK" w:cs="TH SarabunPSK" w:hint="cs"/>
          <w:sz w:val="32"/>
          <w:szCs w:val="32"/>
          <w:cs/>
        </w:rPr>
        <w:t>พ</w:t>
      </w:r>
      <w:r w:rsidR="0094788E">
        <w:rPr>
          <w:rFonts w:ascii="TH SarabunPSK" w:hAnsi="TH SarabunPSK" w:cs="TH SarabunPSK"/>
          <w:sz w:val="32"/>
          <w:szCs w:val="32"/>
        </w:rPr>
        <w:t>.</w:t>
      </w:r>
      <w:r w:rsidR="0094788E">
        <w:rPr>
          <w:rFonts w:ascii="TH SarabunPSK" w:hAnsi="TH SarabunPSK" w:cs="TH SarabunPSK" w:hint="cs"/>
          <w:sz w:val="32"/>
          <w:szCs w:val="32"/>
          <w:cs/>
        </w:rPr>
        <w:t>ศ</w:t>
      </w:r>
      <w:r w:rsidR="0094788E">
        <w:rPr>
          <w:rFonts w:ascii="TH SarabunPSK" w:hAnsi="TH SarabunPSK" w:cs="TH SarabunPSK"/>
          <w:sz w:val="32"/>
          <w:szCs w:val="32"/>
        </w:rPr>
        <w:t xml:space="preserve">. 2565 </w:t>
      </w:r>
      <w:r w:rsidR="0094788E">
        <w:rPr>
          <w:rFonts w:ascii="TH SarabunPSK" w:hAnsi="TH SarabunPSK" w:cs="TH SarabunPSK"/>
          <w:sz w:val="32"/>
          <w:szCs w:val="32"/>
        </w:rPr>
        <w:br/>
      </w:r>
      <w:r w:rsidRPr="00D951E7">
        <w:rPr>
          <w:rFonts w:ascii="TH SarabunPSK" w:hAnsi="TH SarabunPSK" w:cs="TH SarabunPSK"/>
          <w:sz w:val="32"/>
          <w:szCs w:val="32"/>
          <w:cs/>
        </w:rPr>
        <w:t>มี</w:t>
      </w:r>
      <w:r w:rsidR="0094788E">
        <w:rPr>
          <w:rFonts w:ascii="TH SarabunPSK" w:hAnsi="TH SarabunPSK" w:cs="TH SarabunPSK"/>
          <w:sz w:val="32"/>
          <w:szCs w:val="32"/>
        </w:rPr>
        <w:t xml:space="preserve"> </w:t>
      </w:r>
      <w:r w:rsidRPr="00F828C9"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proofErr w:type="spellStart"/>
      <w:r w:rsidR="0094788E" w:rsidRPr="00F828C9">
        <w:rPr>
          <w:rFonts w:ascii="TH SarabunPSK" w:hAnsi="TH SarabunPSK" w:cs="TH SarabunPSK" w:hint="cs"/>
          <w:b/>
          <w:bCs/>
          <w:sz w:val="32"/>
          <w:szCs w:val="32"/>
          <w:cs/>
        </w:rPr>
        <w:t>พัฒณพงษ์</w:t>
      </w:r>
      <w:proofErr w:type="spellEnd"/>
      <w:r w:rsidR="0094788E" w:rsidRPr="00F828C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proofErr w:type="spellStart"/>
      <w:r w:rsidR="0094788E" w:rsidRPr="00F828C9">
        <w:rPr>
          <w:rFonts w:ascii="TH SarabunPSK" w:hAnsi="TH SarabunPSK" w:cs="TH SarabunPSK" w:hint="cs"/>
          <w:b/>
          <w:bCs/>
          <w:sz w:val="32"/>
          <w:szCs w:val="32"/>
          <w:cs/>
        </w:rPr>
        <w:t>มม</w:t>
      </w:r>
      <w:proofErr w:type="spellEnd"/>
      <w:r w:rsidR="0094788E" w:rsidRPr="00F828C9">
        <w:rPr>
          <w:rFonts w:ascii="TH SarabunPSK" w:hAnsi="TH SarabunPSK" w:cs="TH SarabunPSK" w:hint="cs"/>
          <w:b/>
          <w:bCs/>
          <w:sz w:val="32"/>
          <w:szCs w:val="32"/>
          <w:cs/>
        </w:rPr>
        <w:t>ประโคน</w:t>
      </w:r>
      <w:r w:rsidRPr="00D951E7">
        <w:rPr>
          <w:rFonts w:ascii="TH SarabunPSK" w:hAnsi="TH SarabunPSK" w:cs="TH SarabunPSK"/>
          <w:sz w:val="32"/>
          <w:szCs w:val="32"/>
          <w:cs/>
        </w:rPr>
        <w:t xml:space="preserve"> ดำรงตำแหน่งผู้อำนวยการโรงเรียน</w:t>
      </w:r>
      <w:r w:rsidR="0094788E">
        <w:rPr>
          <w:rFonts w:ascii="TH SarabunPSK" w:hAnsi="TH SarabunPSK" w:cs="TH SarabunPSK" w:hint="cs"/>
          <w:sz w:val="32"/>
          <w:szCs w:val="32"/>
          <w:cs/>
        </w:rPr>
        <w:t xml:space="preserve">ไพศาลพิทยาคม </w:t>
      </w:r>
      <w:r w:rsidR="00CA7F95">
        <w:rPr>
          <w:rFonts w:ascii="TH SarabunPSK" w:hAnsi="TH SarabunPSK" w:cs="TH SarabunPSK"/>
          <w:sz w:val="32"/>
          <w:szCs w:val="32"/>
          <w:cs/>
        </w:rPr>
        <w:br/>
      </w:r>
    </w:p>
    <w:p w14:paraId="3A3D15A7" w14:textId="7C4E77BD" w:rsidR="00CA7F95" w:rsidRPr="008E6B70" w:rsidRDefault="00CA7F95" w:rsidP="007706C8">
      <w:pPr>
        <w:tabs>
          <w:tab w:val="left" w:pos="900"/>
          <w:tab w:val="left" w:pos="1260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/>
      </w:r>
    </w:p>
    <w:p w14:paraId="7DD213D1" w14:textId="28FD96D2" w:rsidR="008E6B70" w:rsidRPr="00C72150" w:rsidRDefault="00BA10A3" w:rsidP="008E6B70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649BA46E" wp14:editId="066E4EB7">
            <wp:simplePos x="0" y="0"/>
            <wp:positionH relativeFrom="margin">
              <wp:align>center</wp:align>
            </wp:positionH>
            <wp:positionV relativeFrom="paragraph">
              <wp:posOffset>139065</wp:posOffset>
            </wp:positionV>
            <wp:extent cx="569966" cy="711748"/>
            <wp:effectExtent l="0" t="0" r="1905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ตราโรงเรียนไพศาลพิทยาคม.jf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66" cy="711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4DD" w:rsidRPr="00286B4B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t>ต</w:t>
      </w:r>
      <w:r w:rsidR="00C154DD" w:rsidRPr="00C72150">
        <w:rPr>
          <w:rFonts w:ascii="TH SarabunPSK" w:hAnsi="TH SarabunPSK" w:cs="TH SarabunPSK"/>
          <w:b/>
          <w:bCs/>
          <w:color w:val="0066FF"/>
          <w:sz w:val="36"/>
          <w:szCs w:val="36"/>
          <w:cs/>
        </w:rPr>
        <w:t>ราสัญลักษณ์ประจำโรงเรียน</w:t>
      </w:r>
    </w:p>
    <w:p w14:paraId="7F4F2378" w14:textId="15ED5F97" w:rsidR="00C154DD" w:rsidRPr="008E6B70" w:rsidRDefault="00C154DD" w:rsidP="00C154DD">
      <w:pPr>
        <w:tabs>
          <w:tab w:val="left" w:pos="993"/>
        </w:tabs>
        <w:jc w:val="center"/>
        <w:rPr>
          <w:rStyle w:val="af1"/>
          <w:rFonts w:ascii="TH SarabunPSK" w:eastAsia="Calibri" w:hAnsi="TH SarabunPSK" w:cs="TH SarabunPSK"/>
          <w:sz w:val="16"/>
          <w:szCs w:val="14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lastRenderedPageBreak/>
        <w:br/>
      </w:r>
      <w:r w:rsidRPr="00D863EE">
        <w:rPr>
          <w:rFonts w:ascii="TH SarabunPSK" w:hAnsi="TH SarabunPSK" w:cs="TH SarabunPSK"/>
          <w:b/>
          <w:bCs/>
          <w:sz w:val="32"/>
          <w:szCs w:val="32"/>
          <w:cs/>
        </w:rPr>
        <w:t>ตราสัญลักษณ์ของโรงเรียน</w:t>
      </w:r>
      <w:r w:rsidRPr="00D863EE">
        <w:rPr>
          <w:rFonts w:ascii="TH SarabunPSK" w:hAnsi="TH SarabunPSK" w:cs="TH SarabunPSK"/>
          <w:b/>
          <w:bCs/>
          <w:sz w:val="32"/>
          <w:szCs w:val="32"/>
        </w:rPr>
        <w:br/>
      </w:r>
    </w:p>
    <w:p w14:paraId="0F5CFA34" w14:textId="50CE816B" w:rsidR="008E6B70" w:rsidRPr="00581FBE" w:rsidRDefault="008E6B70" w:rsidP="008E6B70">
      <w:pPr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Style w:val="af1"/>
          <w:rFonts w:ascii="TH SarabunPSK" w:eastAsia="Calibri" w:hAnsi="TH SarabunPSK" w:cs="TH SarabunPSK"/>
          <w:sz w:val="32"/>
          <w:szCs w:val="32"/>
        </w:rPr>
        <w:tab/>
      </w:r>
      <w:r w:rsidR="00C154DD"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ลักษณะของตราสัญลักษณ์</w:t>
      </w:r>
      <w:r w:rsidR="00C154DD" w:rsidRPr="008E6B70">
        <w:rPr>
          <w:rFonts w:ascii="TH SarabunPSK" w:hAnsi="TH SarabunPSK" w:cs="TH SarabunPSK"/>
          <w:sz w:val="32"/>
          <w:szCs w:val="32"/>
        </w:rPr>
        <w:t xml:space="preserve">  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 xml:space="preserve">เป็นรูปวงรีสองชั้นล้อมรอบ  ภายในมีรูปต้นเทียนที่กำลังส่องสว่างบนฐานรอง ภายในฐานรองมีอักษรย่อ </w:t>
      </w:r>
      <w:proofErr w:type="spellStart"/>
      <w:r w:rsidR="00C154DD" w:rsidRPr="008E6B70">
        <w:rPr>
          <w:rFonts w:ascii="TH SarabunPSK" w:hAnsi="TH SarabunPSK" w:cs="TH SarabunPSK"/>
          <w:sz w:val="32"/>
          <w:szCs w:val="32"/>
          <w:cs/>
        </w:rPr>
        <w:t>พ.ศ.พ</w:t>
      </w:r>
      <w:proofErr w:type="spellEnd"/>
      <w:r w:rsidR="00C154DD" w:rsidRPr="008E6B70">
        <w:rPr>
          <w:rFonts w:ascii="TH SarabunPSK" w:hAnsi="TH SarabunPSK" w:cs="TH SarabunPSK"/>
          <w:sz w:val="32"/>
          <w:szCs w:val="32"/>
          <w:cs/>
        </w:rPr>
        <w:t xml:space="preserve">. ระหว่างวงรีสองชั้น ด้านบนเหนือเปลวเทียน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br/>
        <w:t>มีพุทธ</w:t>
      </w:r>
      <w:proofErr w:type="spellStart"/>
      <w:r w:rsidR="00C154DD" w:rsidRPr="008E6B70">
        <w:rPr>
          <w:rFonts w:ascii="TH SarabunPSK" w:hAnsi="TH SarabunPSK" w:cs="TH SarabunPSK"/>
          <w:sz w:val="32"/>
          <w:szCs w:val="32"/>
          <w:cs/>
        </w:rPr>
        <w:t>ศาสน</w:t>
      </w:r>
      <w:proofErr w:type="spellEnd"/>
      <w:r w:rsidR="00C154DD" w:rsidRPr="008E6B70">
        <w:rPr>
          <w:rFonts w:ascii="TH SarabunPSK" w:hAnsi="TH SarabunPSK" w:cs="TH SarabunPSK"/>
          <w:sz w:val="32"/>
          <w:szCs w:val="32"/>
          <w:cs/>
        </w:rPr>
        <w:t>สุภาษิตว่า นิ</w:t>
      </w:r>
      <w:proofErr w:type="spellStart"/>
      <w:r w:rsidR="00C154DD" w:rsidRPr="008E6B70">
        <w:rPr>
          <w:rFonts w:ascii="TH SarabunPSK" w:hAnsi="TH SarabunPSK" w:cs="TH SarabunPSK"/>
          <w:sz w:val="32"/>
          <w:szCs w:val="32"/>
          <w:cs/>
        </w:rPr>
        <w:t>สมฺมกรณํ</w:t>
      </w:r>
      <w:proofErr w:type="spellEnd"/>
      <w:r w:rsidR="00C154DD" w:rsidRPr="008E6B70">
        <w:rPr>
          <w:rFonts w:ascii="TH SarabunPSK" w:hAnsi="TH SarabunPSK" w:cs="TH SarabunPSK"/>
          <w:sz w:val="32"/>
          <w:szCs w:val="32"/>
        </w:rPr>
        <w:t xml:space="preserve"> 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>เสยฺโย ด้านล่างใต้ฐานรอง  เขียนบอกชื่อโรงเรียนว่า  โรงเรียนไพศาลพิทยาคม</w:t>
      </w:r>
      <w:r w:rsidR="00C154DD" w:rsidRPr="008E6B70">
        <w:rPr>
          <w:rFonts w:ascii="TH SarabunPSK" w:hAnsi="TH SarabunPSK" w:cs="TH SarabunPSK"/>
          <w:sz w:val="32"/>
          <w:szCs w:val="32"/>
        </w:rPr>
        <w:t> </w:t>
      </w:r>
      <w:r w:rsidR="00C154DD" w:rsidRPr="008E6B70">
        <w:rPr>
          <w:rFonts w:ascii="TH SarabunPSK" w:hAnsi="TH SarabunPSK" w:cs="TH SarabunPSK"/>
          <w:sz w:val="32"/>
          <w:szCs w:val="32"/>
        </w:rPr>
        <w:br/>
      </w:r>
      <w:r w:rsidR="00C154DD" w:rsidRPr="008E6B70">
        <w:rPr>
          <w:rFonts w:ascii="TH SarabunPSK" w:hAnsi="TH SarabunPSK" w:cs="TH SarabunPSK"/>
          <w:b/>
          <w:bCs/>
          <w:sz w:val="32"/>
          <w:szCs w:val="32"/>
          <w:cs/>
        </w:rPr>
        <w:tab/>
        <w:t>ความหมายของตราสัญลักษณ์</w:t>
      </w:r>
      <w:r w:rsidR="00C154DD" w:rsidRPr="008E6B70">
        <w:rPr>
          <w:rFonts w:ascii="TH SarabunPSK" w:hAnsi="TH SarabunPSK" w:cs="TH SarabunPSK"/>
          <w:sz w:val="32"/>
          <w:szCs w:val="32"/>
        </w:rPr>
        <w:br/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</w:r>
      <w:r w:rsidR="00C154DD" w:rsidRPr="008E6B70">
        <w:rPr>
          <w:rFonts w:ascii="TH SarabunPSK" w:hAnsi="TH SarabunPSK" w:cs="TH SarabunPSK"/>
          <w:sz w:val="32"/>
          <w:szCs w:val="32"/>
        </w:rPr>
        <w:tab/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 xml:space="preserve">แสงเทียน   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>หมายถึง   สติปัญญาที่แตกฉานประดุจแสงเทียนที่กำลังส่องสว่าง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br/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</w:r>
      <w:r w:rsidR="00C154DD" w:rsidRPr="008E6B70">
        <w:rPr>
          <w:rFonts w:ascii="TH SarabunPSK" w:hAnsi="TH SarabunPSK" w:cs="TH SarabunPSK"/>
          <w:sz w:val="32"/>
          <w:szCs w:val="32"/>
        </w:rPr>
        <w:tab/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 xml:space="preserve">ฐานรองต้นเทียน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 xml:space="preserve">หมายถึง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>การศึกษา  คือ รากฐานอันมั่นคงของชีวิต</w:t>
      </w:r>
      <w:r w:rsidR="00C154DD" w:rsidRPr="008E6B70">
        <w:rPr>
          <w:rFonts w:ascii="TH SarabunPSK" w:hAnsi="TH SarabunPSK" w:cs="TH SarabunPSK"/>
          <w:sz w:val="32"/>
          <w:szCs w:val="32"/>
        </w:rPr>
        <w:br/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  <w:t xml:space="preserve">อักษร  </w:t>
      </w:r>
      <w:proofErr w:type="spellStart"/>
      <w:r w:rsidR="00C154DD" w:rsidRPr="008E6B70">
        <w:rPr>
          <w:rFonts w:ascii="TH SarabunPSK" w:hAnsi="TH SarabunPSK" w:cs="TH SarabunPSK"/>
          <w:sz w:val="32"/>
          <w:szCs w:val="32"/>
          <w:cs/>
        </w:rPr>
        <w:t>พ.ศ.พ</w:t>
      </w:r>
      <w:proofErr w:type="spellEnd"/>
      <w:r w:rsidR="00C154DD" w:rsidRPr="008E6B70">
        <w:rPr>
          <w:rFonts w:ascii="TH SarabunPSK" w:hAnsi="TH SarabunPSK" w:cs="TH SarabunPSK"/>
          <w:sz w:val="32"/>
          <w:szCs w:val="32"/>
          <w:cs/>
        </w:rPr>
        <w:t>.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 xml:space="preserve">หมายถึง   ชื่อย่อของโรงเรียน </w:t>
      </w:r>
      <w:r w:rsidR="00C154DD" w:rsidRPr="008E6B70">
        <w:rPr>
          <w:rFonts w:ascii="TH SarabunPSK" w:hAnsi="TH SarabunPSK" w:cs="TH SarabunPSK"/>
          <w:sz w:val="32"/>
          <w:szCs w:val="32"/>
        </w:rPr>
        <w:t>“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>ไพศาลพิทยาคม</w:t>
      </w:r>
      <w:r w:rsidR="00C154DD" w:rsidRPr="008E6B70">
        <w:rPr>
          <w:rFonts w:ascii="TH SarabunPSK" w:hAnsi="TH SarabunPSK" w:cs="TH SarabunPSK"/>
          <w:sz w:val="32"/>
          <w:szCs w:val="32"/>
        </w:rPr>
        <w:t>”</w:t>
      </w:r>
      <w:r w:rsidR="00C154DD" w:rsidRPr="008E6B70">
        <w:rPr>
          <w:rFonts w:ascii="TH SarabunPSK" w:hAnsi="TH SarabunPSK" w:cs="TH SarabunPSK"/>
          <w:sz w:val="32"/>
          <w:szCs w:val="32"/>
        </w:rPr>
        <w:br/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  <w:t>วงรี  2</w:t>
      </w:r>
      <w:r w:rsidR="007449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 xml:space="preserve">ชั้น  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t>หมายถึง   ระเบียบวินัย  ความอ่อนโยน และวัฒนธรรมอันดีงาม</w:t>
      </w:r>
    </w:p>
    <w:p w14:paraId="35EA224C" w14:textId="446B1A56" w:rsidR="00C154DD" w:rsidRPr="00581FBE" w:rsidRDefault="00C154DD" w:rsidP="00C154DD">
      <w:pPr>
        <w:tabs>
          <w:tab w:val="left" w:pos="993"/>
        </w:tabs>
        <w:rPr>
          <w:rFonts w:ascii="TH SarabunPSK" w:hAnsi="TH SarabunPSK" w:cs="TH SarabunPSK"/>
          <w:sz w:val="32"/>
          <w:szCs w:val="32"/>
          <w:cs/>
        </w:rPr>
      </w:pP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ปรัชญาประจำโรงเรียน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</w:rPr>
        <w:t> </w:t>
      </w:r>
      <w:r w:rsidRPr="008E6B70">
        <w:rPr>
          <w:rFonts w:ascii="TH SarabunPSK" w:hAnsi="TH SarabunPSK" w:cs="TH SarabunPSK"/>
          <w:sz w:val="32"/>
          <w:szCs w:val="32"/>
        </w:rPr>
        <w:t xml:space="preserve">  </w:t>
      </w:r>
      <w:r w:rsidRPr="008E6B70">
        <w:rPr>
          <w:rFonts w:ascii="TH SarabunPSK" w:hAnsi="TH SarabunPSK" w:cs="TH SarabunPSK"/>
          <w:sz w:val="32"/>
          <w:szCs w:val="32"/>
          <w:cs/>
        </w:rPr>
        <w:br/>
      </w:r>
      <w:r w:rsidRPr="008E6B70">
        <w:rPr>
          <w:rFonts w:ascii="TH SarabunPSK" w:hAnsi="TH SarabunPSK" w:cs="TH SarabunPSK"/>
          <w:sz w:val="32"/>
          <w:szCs w:val="32"/>
          <w:cs/>
        </w:rPr>
        <w:tab/>
      </w:r>
      <w:r w:rsidRPr="008E6B70">
        <w:rPr>
          <w:rFonts w:ascii="TH SarabunPSK" w:hAnsi="TH SarabunPSK" w:cs="TH SarabunPSK"/>
          <w:sz w:val="32"/>
          <w:szCs w:val="32"/>
          <w:cs/>
        </w:rPr>
        <w:tab/>
        <w:t>นิ</w:t>
      </w:r>
      <w:proofErr w:type="spellStart"/>
      <w:r w:rsidRPr="008E6B70">
        <w:rPr>
          <w:rFonts w:ascii="TH SarabunPSK" w:hAnsi="TH SarabunPSK" w:cs="TH SarabunPSK"/>
          <w:sz w:val="32"/>
          <w:szCs w:val="32"/>
          <w:cs/>
        </w:rPr>
        <w:t>สมฺม</w:t>
      </w:r>
      <w:proofErr w:type="spellEnd"/>
      <w:r w:rsidRPr="008E6B70">
        <w:rPr>
          <w:rFonts w:ascii="TH SarabunPSK" w:hAnsi="TH SarabunPSK" w:cs="TH SarabunPSK"/>
          <w:sz w:val="32"/>
          <w:szCs w:val="32"/>
        </w:rPr>
        <w:t xml:space="preserve">   </w:t>
      </w:r>
      <w:proofErr w:type="spellStart"/>
      <w:r w:rsidRPr="008E6B70">
        <w:rPr>
          <w:rFonts w:ascii="TH SarabunPSK" w:hAnsi="TH SarabunPSK" w:cs="TH SarabunPSK"/>
          <w:sz w:val="32"/>
          <w:szCs w:val="32"/>
          <w:cs/>
        </w:rPr>
        <w:t>กรณํ</w:t>
      </w:r>
      <w:proofErr w:type="spellEnd"/>
      <w:r w:rsidRPr="008E6B70">
        <w:rPr>
          <w:rFonts w:ascii="TH SarabunPSK" w:hAnsi="TH SarabunPSK" w:cs="TH SarabunPSK"/>
          <w:sz w:val="32"/>
          <w:szCs w:val="32"/>
        </w:rPr>
        <w:t xml:space="preserve">  </w:t>
      </w:r>
      <w:proofErr w:type="spellStart"/>
      <w:r w:rsidRPr="008E6B70">
        <w:rPr>
          <w:rFonts w:ascii="TH SarabunPSK" w:hAnsi="TH SarabunPSK" w:cs="TH SarabunPSK"/>
          <w:sz w:val="32"/>
          <w:szCs w:val="32"/>
          <w:cs/>
        </w:rPr>
        <w:t>เสยฺ</w:t>
      </w:r>
      <w:proofErr w:type="spellEnd"/>
      <w:r w:rsidRPr="008E6B70">
        <w:rPr>
          <w:rFonts w:ascii="TH SarabunPSK" w:hAnsi="TH SarabunPSK" w:cs="TH SarabunPSK"/>
          <w:sz w:val="32"/>
          <w:szCs w:val="32"/>
          <w:cs/>
        </w:rPr>
        <w:t>โย</w:t>
      </w:r>
      <w:r w:rsidRPr="008E6B70">
        <w:rPr>
          <w:rFonts w:ascii="TH SarabunPSK" w:hAnsi="TH SarabunPSK" w:cs="TH SarabunPSK"/>
          <w:sz w:val="32"/>
          <w:szCs w:val="32"/>
        </w:rPr>
        <w:t>      “</w:t>
      </w:r>
      <w:r w:rsidRPr="008E6B70">
        <w:rPr>
          <w:rFonts w:ascii="TH SarabunPSK" w:hAnsi="TH SarabunPSK" w:cs="TH SarabunPSK"/>
          <w:sz w:val="32"/>
          <w:szCs w:val="32"/>
          <w:cs/>
        </w:rPr>
        <w:t>ใคร่ครวญให้ดีก่อนทำ</w:t>
      </w:r>
      <w:r w:rsidRPr="008E6B70">
        <w:rPr>
          <w:rFonts w:ascii="TH SarabunPSK" w:hAnsi="TH SarabunPSK" w:cs="TH SarabunPSK"/>
          <w:sz w:val="32"/>
          <w:szCs w:val="32"/>
        </w:rPr>
        <w:t>”</w:t>
      </w:r>
      <w:r w:rsidRPr="008E6B70">
        <w:rPr>
          <w:rFonts w:ascii="TH SarabunPSK" w:hAnsi="TH SarabunPSK" w:cs="TH SarabunPSK"/>
          <w:sz w:val="16"/>
          <w:szCs w:val="16"/>
        </w:rPr>
        <w:br/>
      </w:r>
      <w:r w:rsidRPr="008E6B70">
        <w:rPr>
          <w:rFonts w:ascii="TH SarabunPSK" w:hAnsi="TH SarabunPSK" w:cs="TH SarabunPSK"/>
          <w:b/>
          <w:bCs/>
          <w:sz w:val="32"/>
          <w:szCs w:val="32"/>
          <w:cs/>
        </w:rPr>
        <w:t>คติพจน์</w:t>
      </w:r>
      <w:r w:rsidRPr="008E6B70">
        <w:rPr>
          <w:rFonts w:ascii="TH SarabunPSK" w:hAnsi="TH SarabunPSK" w:cs="TH SarabunPSK"/>
          <w:sz w:val="32"/>
          <w:szCs w:val="32"/>
          <w:cs/>
        </w:rPr>
        <w:br/>
      </w:r>
      <w:r w:rsidRPr="008E6B70">
        <w:rPr>
          <w:rFonts w:ascii="TH SarabunPSK" w:hAnsi="TH SarabunPSK" w:cs="TH SarabunPSK"/>
          <w:sz w:val="32"/>
          <w:szCs w:val="32"/>
          <w:cs/>
        </w:rPr>
        <w:tab/>
      </w:r>
      <w:r w:rsidRPr="008E6B70">
        <w:rPr>
          <w:rFonts w:ascii="TH SarabunPSK" w:hAnsi="TH SarabunPSK" w:cs="TH SarabunPSK"/>
          <w:sz w:val="32"/>
          <w:szCs w:val="32"/>
          <w:cs/>
        </w:rPr>
        <w:tab/>
        <w:t xml:space="preserve">เรียนดี   กีฬาเด่น   เน้นคุณธรรม </w:t>
      </w:r>
      <w:r w:rsidR="00581FBE">
        <w:rPr>
          <w:rFonts w:ascii="TH SarabunPSK" w:hAnsi="TH SarabunPSK" w:cs="TH SarabunPSK"/>
          <w:sz w:val="20"/>
          <w:szCs w:val="20"/>
        </w:rPr>
        <w:br/>
      </w:r>
      <w:proofErr w:type="spellStart"/>
      <w:r w:rsidR="00581FBE" w:rsidRPr="00581FBE">
        <w:rPr>
          <w:rFonts w:ascii="TH SarabunPSK" w:hAnsi="TH SarabunPSK" w:cs="TH SarabunPSK" w:hint="cs"/>
          <w:b/>
          <w:bCs/>
          <w:sz w:val="32"/>
          <w:szCs w:val="32"/>
          <w:cs/>
        </w:rPr>
        <w:t>อัต</w:t>
      </w:r>
      <w:proofErr w:type="spellEnd"/>
      <w:r w:rsidR="00581FBE" w:rsidRPr="00581FBE">
        <w:rPr>
          <w:rFonts w:ascii="TH SarabunPSK" w:hAnsi="TH SarabunPSK" w:cs="TH SarabunPSK" w:hint="cs"/>
          <w:b/>
          <w:bCs/>
          <w:sz w:val="32"/>
          <w:szCs w:val="32"/>
          <w:cs/>
        </w:rPr>
        <w:t>ลักษณ์</w:t>
      </w:r>
      <w:r w:rsidR="00581FBE">
        <w:rPr>
          <w:rFonts w:ascii="TH SarabunPSK" w:hAnsi="TH SarabunPSK" w:cs="TH SarabunPSK"/>
          <w:b/>
          <w:bCs/>
          <w:sz w:val="20"/>
          <w:szCs w:val="20"/>
          <w:cs/>
        </w:rPr>
        <w:br/>
      </w:r>
      <w:r w:rsidR="00581FBE"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</w:t>
      </w:r>
      <w:r w:rsidR="00581FBE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="00581FBE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="00581FBE" w:rsidRPr="00581FBE">
        <w:rPr>
          <w:rFonts w:ascii="TH SarabunPSK" w:hAnsi="TH SarabunPSK" w:cs="TH SarabunPSK" w:hint="cs"/>
          <w:sz w:val="32"/>
          <w:szCs w:val="32"/>
          <w:cs/>
        </w:rPr>
        <w:t>ยิ้มง่าย  ไหว้งาม</w:t>
      </w:r>
    </w:p>
    <w:p w14:paraId="72328B9B" w14:textId="77777777" w:rsidR="00C154DD" w:rsidRDefault="00C154DD" w:rsidP="00C154DD">
      <w:pPr>
        <w:tabs>
          <w:tab w:val="left" w:pos="993"/>
        </w:tabs>
        <w:rPr>
          <w:rStyle w:val="af1"/>
          <w:rFonts w:ascii="TH SarabunPSK" w:eastAsia="Calibri" w:hAnsi="TH SarabunPSK" w:cs="TH SarabunPSK"/>
          <w:sz w:val="32"/>
          <w:szCs w:val="32"/>
        </w:rPr>
      </w:pP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สีประจำโรงเรียน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</w:rPr>
        <w:t xml:space="preserve">   :   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เทา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</w:rPr>
        <w:t xml:space="preserve">  -  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ทอง</w:t>
      </w:r>
      <w:r w:rsidRPr="008E6B70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ab/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ab/>
        <w:t>เทา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</w:rPr>
        <w:t xml:space="preserve">     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หมายถึง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</w:rPr>
        <w:t xml:space="preserve">   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สมองอันปราดเปรื่อง</w:t>
      </w:r>
      <w:r w:rsidRPr="008E6B70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ab/>
      </w:r>
      <w:r w:rsidRPr="008E6B70">
        <w:rPr>
          <w:rStyle w:val="af1"/>
          <w:rFonts w:ascii="TH SarabunPSK" w:eastAsia="Calibri" w:hAnsi="TH SarabunPSK" w:cs="TH SarabunPSK"/>
          <w:sz w:val="32"/>
          <w:szCs w:val="32"/>
        </w:rPr>
        <w:tab/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ทอง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</w:rPr>
        <w:t xml:space="preserve">    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หมายถึง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</w:rPr>
        <w:t xml:space="preserve">   </w:t>
      </w:r>
      <w:r w:rsidRPr="008E6B70">
        <w:rPr>
          <w:rStyle w:val="af1"/>
          <w:rFonts w:ascii="TH SarabunPSK" w:eastAsia="Calibri" w:hAnsi="TH SarabunPSK" w:cs="TH SarabunPSK"/>
          <w:sz w:val="32"/>
          <w:szCs w:val="32"/>
          <w:cs/>
        </w:rPr>
        <w:t>ความเจริญรุ่งเรืองและความแข็งแกร่ง</w:t>
      </w:r>
    </w:p>
    <w:p w14:paraId="1822BCE3" w14:textId="0B79889E" w:rsidR="008A3DB3" w:rsidRDefault="00642455" w:rsidP="00C154DD">
      <w:pPr>
        <w:tabs>
          <w:tab w:val="left" w:pos="993"/>
        </w:tabs>
        <w:rPr>
          <w:rStyle w:val="af1"/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2C80C8" wp14:editId="1B0EE117">
                <wp:simplePos x="0" y="0"/>
                <wp:positionH relativeFrom="column">
                  <wp:posOffset>993140</wp:posOffset>
                </wp:positionH>
                <wp:positionV relativeFrom="paragraph">
                  <wp:posOffset>724535</wp:posOffset>
                </wp:positionV>
                <wp:extent cx="2579370" cy="577850"/>
                <wp:effectExtent l="21590" t="19685" r="37465" b="5016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9370" cy="57785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C2D473" id="Rectangle 8" o:spid="_x0000_s1026" style="position:absolute;margin-left:78.2pt;margin-top:57.05pt;width:203.1pt;height:4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" fillcolor="#f90" strokecolor="#f2f2f2 [3041]" strokeweight="3pt">
                <v:shadow on="t" color="#7f5f00 [1607]" opacity=".5" offset="1pt"/>
              </v:rect>
            </w:pict>
          </mc:Fallback>
        </mc:AlternateContent>
      </w:r>
      <w:r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399018" wp14:editId="10BB5396">
                <wp:simplePos x="0" y="0"/>
                <wp:positionH relativeFrom="column">
                  <wp:posOffset>993140</wp:posOffset>
                </wp:positionH>
                <wp:positionV relativeFrom="paragraph">
                  <wp:posOffset>146685</wp:posOffset>
                </wp:positionV>
                <wp:extent cx="2579370" cy="577850"/>
                <wp:effectExtent l="21590" t="22860" r="37465" b="4699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9370" cy="5778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93E946" id="Rectangle 7" o:spid="_x0000_s1026" style="position:absolute;margin-left:78.2pt;margin-top:11.55pt;width:203.1pt;height:4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" fillcolor="#a5a5a5 [3206]" strokecolor="#f2f2f2 [3041]" strokeweight="3pt">
                <v:shadow on="t" color="#525252 [1606]" opacity=".5" offset="1pt"/>
              </v:rect>
            </w:pict>
          </mc:Fallback>
        </mc:AlternateContent>
      </w:r>
    </w:p>
    <w:p w14:paraId="07B50272" w14:textId="77777777" w:rsidR="008A3DB3" w:rsidRDefault="008A3DB3" w:rsidP="00C154DD">
      <w:pPr>
        <w:tabs>
          <w:tab w:val="left" w:pos="993"/>
        </w:tabs>
        <w:rPr>
          <w:rStyle w:val="af1"/>
          <w:rFonts w:ascii="TH SarabunPSK" w:eastAsia="Calibri" w:hAnsi="TH SarabunPSK" w:cs="TH SarabunPSK"/>
          <w:sz w:val="32"/>
          <w:szCs w:val="32"/>
        </w:rPr>
      </w:pPr>
    </w:p>
    <w:p w14:paraId="462B88CF" w14:textId="77777777" w:rsidR="008A3DB3" w:rsidRDefault="008A3DB3" w:rsidP="00C154DD">
      <w:pPr>
        <w:tabs>
          <w:tab w:val="left" w:pos="993"/>
        </w:tabs>
        <w:rPr>
          <w:rStyle w:val="af1"/>
          <w:rFonts w:ascii="TH SarabunPSK" w:eastAsia="Calibri" w:hAnsi="TH SarabunPSK" w:cs="TH SarabunPSK"/>
          <w:sz w:val="32"/>
          <w:szCs w:val="32"/>
        </w:rPr>
      </w:pPr>
    </w:p>
    <w:p w14:paraId="37B3DF08" w14:textId="77777777" w:rsidR="00A41695" w:rsidRDefault="00A41695" w:rsidP="00C154DD">
      <w:pPr>
        <w:tabs>
          <w:tab w:val="left" w:pos="993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F2C4C49" w14:textId="54F7F56D" w:rsidR="00C154DD" w:rsidRDefault="00152393" w:rsidP="00C154DD">
      <w:pPr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76672" behindDoc="1" locked="0" layoutInCell="1" allowOverlap="1" wp14:anchorId="18A64CD2" wp14:editId="478F486A">
            <wp:simplePos x="0" y="0"/>
            <wp:positionH relativeFrom="page">
              <wp:align>center</wp:align>
            </wp:positionH>
            <wp:positionV relativeFrom="paragraph">
              <wp:posOffset>598521</wp:posOffset>
            </wp:positionV>
            <wp:extent cx="2388358" cy="1684165"/>
            <wp:effectExtent l="0" t="0" r="0" b="0"/>
            <wp:wrapNone/>
            <wp:docPr id="12" name="Picture 1" descr="C:\Users\User\Pictures\1299915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12999152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358" cy="1684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54DD" w:rsidRPr="008E6B70">
        <w:rPr>
          <w:rFonts w:ascii="TH SarabunPSK" w:hAnsi="TH SarabunPSK" w:cs="TH SarabunPSK"/>
          <w:b/>
          <w:bCs/>
          <w:sz w:val="32"/>
          <w:szCs w:val="32"/>
          <w:cs/>
        </w:rPr>
        <w:t>ต้นไม้ประจำโรงเรียน</w:t>
      </w:r>
      <w:r w:rsidR="00C154DD" w:rsidRPr="008E6B70">
        <w:rPr>
          <w:rFonts w:ascii="TH SarabunPSK" w:hAnsi="TH SarabunPSK" w:cs="TH SarabunPSK"/>
          <w:sz w:val="32"/>
          <w:szCs w:val="32"/>
          <w:cs/>
        </w:rPr>
        <w:br/>
        <w:t xml:space="preserve">          ต้นชมพูพันธุ์ทิพย์</w:t>
      </w:r>
    </w:p>
    <w:p w14:paraId="31775341" w14:textId="6C9CC329" w:rsidR="008A3DB3" w:rsidRDefault="008A3DB3" w:rsidP="00C154DD">
      <w:pPr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49C1AA12" w14:textId="77777777" w:rsidR="008A3DB3" w:rsidRDefault="008A3DB3" w:rsidP="00C154DD">
      <w:pPr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5A65CFE" w14:textId="77777777" w:rsidR="008A3DB3" w:rsidRDefault="008A3DB3" w:rsidP="00C154DD">
      <w:pPr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</w:p>
    <w:p w14:paraId="2E962A2B" w14:textId="77777777" w:rsidR="00A41695" w:rsidRDefault="00A41695" w:rsidP="00C154DD">
      <w:pPr>
        <w:tabs>
          <w:tab w:val="left" w:pos="709"/>
        </w:tabs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14:paraId="7A4A37B0" w14:textId="3663D2AE" w:rsidR="00C154DD" w:rsidRPr="008E6B70" w:rsidRDefault="00C154DD" w:rsidP="00C154DD">
      <w:pPr>
        <w:tabs>
          <w:tab w:val="left" w:pos="709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8E6B70">
        <w:rPr>
          <w:rFonts w:ascii="TH SarabunPSK" w:hAnsi="TH SarabunPSK" w:cs="TH SarabunPSK"/>
          <w:b/>
          <w:bCs/>
          <w:sz w:val="32"/>
          <w:szCs w:val="32"/>
          <w:cs/>
        </w:rPr>
        <w:t>คำขวัญโรงเรียน</w:t>
      </w:r>
      <w:r w:rsidRPr="008E6B70">
        <w:rPr>
          <w:rFonts w:ascii="TH SarabunPSK" w:hAnsi="TH SarabunPSK" w:cs="TH SarabunPSK"/>
          <w:sz w:val="32"/>
          <w:szCs w:val="32"/>
        </w:rPr>
        <w:br/>
      </w:r>
      <w:r w:rsidRPr="008E6B70">
        <w:rPr>
          <w:rFonts w:ascii="TH SarabunPSK" w:hAnsi="TH SarabunPSK" w:cs="TH SarabunPSK"/>
          <w:sz w:val="32"/>
          <w:szCs w:val="32"/>
          <w:cs/>
        </w:rPr>
        <w:t xml:space="preserve">          เรียนดี   กีฬาเด่น   เน้นคุณธรรม</w:t>
      </w:r>
    </w:p>
    <w:p w14:paraId="0C475CB7" w14:textId="386EE9CE" w:rsidR="00C154DD" w:rsidRPr="008E6B70" w:rsidRDefault="009648EB" w:rsidP="00C154DD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</w:rPr>
        <w:drawing>
          <wp:anchor distT="0" distB="0" distL="114300" distR="114300" simplePos="0" relativeHeight="251682816" behindDoc="1" locked="0" layoutInCell="1" allowOverlap="1" wp14:anchorId="652FAA83" wp14:editId="2DA153F5">
            <wp:simplePos x="0" y="0"/>
            <wp:positionH relativeFrom="page">
              <wp:align>center</wp:align>
            </wp:positionH>
            <wp:positionV relativeFrom="paragraph">
              <wp:posOffset>495622</wp:posOffset>
            </wp:positionV>
            <wp:extent cx="2809875" cy="3517916"/>
            <wp:effectExtent l="19050" t="19050" r="9525" b="2540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94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3517916"/>
                    </a:xfrm>
                    <a:prstGeom prst="rect">
                      <a:avLst/>
                    </a:prstGeom>
                    <a:ln w="6350">
                      <a:solidFill>
                        <a:schemeClr val="accent3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54DD" w:rsidRPr="008E6B7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154DD" w:rsidRPr="008E6B70">
        <w:rPr>
          <w:rFonts w:ascii="TH SarabunPSK" w:hAnsi="TH SarabunPSK" w:cs="TH SarabunPSK"/>
          <w:b/>
          <w:bCs/>
          <w:sz w:val="32"/>
          <w:szCs w:val="32"/>
          <w:cs/>
        </w:rPr>
        <w:t>พระพุทธรูปประจำโรงเรียน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</w:p>
    <w:p w14:paraId="28BCA309" w14:textId="77777777" w:rsidR="00C154DD" w:rsidRPr="008E6B70" w:rsidRDefault="00C154DD" w:rsidP="00C154DD">
      <w:pPr>
        <w:pStyle w:val="af2"/>
        <w:ind w:left="0"/>
        <w:rPr>
          <w:rFonts w:ascii="TH SarabunPSK" w:hAnsi="TH SarabunPSK" w:cs="TH SarabunPSK"/>
          <w:sz w:val="32"/>
          <w:szCs w:val="32"/>
        </w:rPr>
      </w:pPr>
    </w:p>
    <w:p w14:paraId="67C75FD7" w14:textId="77777777" w:rsidR="00C154DD" w:rsidRPr="008E6B70" w:rsidRDefault="00C154DD" w:rsidP="00C154DD">
      <w:pPr>
        <w:pStyle w:val="af2"/>
        <w:ind w:left="0"/>
        <w:jc w:val="center"/>
        <w:rPr>
          <w:rFonts w:ascii="TH SarabunPSK" w:hAnsi="TH SarabunPSK" w:cs="TH SarabunPSK"/>
          <w:sz w:val="32"/>
          <w:szCs w:val="32"/>
        </w:rPr>
      </w:pPr>
    </w:p>
    <w:p w14:paraId="66B4B78F" w14:textId="77777777" w:rsidR="00C154DD" w:rsidRPr="008E6B70" w:rsidRDefault="00C154DD" w:rsidP="00C154DD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DF2DDD6" w14:textId="77777777" w:rsidR="00C154DD" w:rsidRPr="008E6B70" w:rsidRDefault="00C154DD" w:rsidP="00C154DD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935425F" w14:textId="77777777" w:rsidR="00C154DD" w:rsidRPr="008E6B70" w:rsidRDefault="00C154DD" w:rsidP="00C154DD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B3FF200" w14:textId="77777777" w:rsidR="00C154DD" w:rsidRPr="008E6B70" w:rsidRDefault="00C154DD" w:rsidP="00C154DD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F33F2BE" w14:textId="77777777" w:rsidR="00C154DD" w:rsidRPr="008E6B70" w:rsidRDefault="00C154DD" w:rsidP="00C154DD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0478FA0" w14:textId="5439678D" w:rsidR="00C154DD" w:rsidRPr="008E6B70" w:rsidRDefault="00C154DD" w:rsidP="00581FBE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E6B70">
        <w:rPr>
          <w:rFonts w:ascii="TH SarabunPSK" w:hAnsi="TH SarabunPSK" w:cs="TH SarabunPSK"/>
          <w:b/>
          <w:bCs/>
          <w:sz w:val="32"/>
          <w:szCs w:val="32"/>
          <w:cs/>
        </w:rPr>
        <w:br/>
      </w:r>
    </w:p>
    <w:p w14:paraId="47EC99D9" w14:textId="00E767CE" w:rsidR="00C154DD" w:rsidRDefault="00581FBE" w:rsidP="00C154DD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20"/>
          <w:szCs w:val="20"/>
          <w:cs/>
        </w:rPr>
        <w:br/>
      </w:r>
      <w:r>
        <w:rPr>
          <w:rFonts w:ascii="TH SarabunPSK" w:hAnsi="TH SarabunPSK" w:cs="TH SarabunPSK"/>
          <w:sz w:val="20"/>
          <w:szCs w:val="20"/>
          <w:cs/>
        </w:rPr>
        <w:br/>
      </w:r>
      <w:r w:rsidR="005A2968">
        <w:rPr>
          <w:rFonts w:ascii="TH SarabunPSK" w:hAnsi="TH SarabunPSK" w:cs="TH SarabunPSK" w:hint="cs"/>
          <w:b/>
          <w:bCs/>
          <w:sz w:val="32"/>
          <w:szCs w:val="32"/>
          <w:cs/>
        </w:rPr>
        <w:t>พ</w:t>
      </w:r>
      <w:r w:rsidR="00C154DD" w:rsidRPr="008E6B70">
        <w:rPr>
          <w:rFonts w:ascii="TH SarabunPSK" w:hAnsi="TH SarabunPSK" w:cs="TH SarabunPSK"/>
          <w:b/>
          <w:bCs/>
          <w:sz w:val="32"/>
          <w:szCs w:val="32"/>
          <w:cs/>
        </w:rPr>
        <w:t>ระพุทธไพศาลมณีศรีมงคล</w:t>
      </w:r>
    </w:p>
    <w:p w14:paraId="5AD6FBE9" w14:textId="77777777" w:rsidR="00642455" w:rsidRDefault="00642455" w:rsidP="00C154DD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80CAF27" w14:textId="0E9F9A56" w:rsidR="00F72214" w:rsidRDefault="00F72214" w:rsidP="00847E42">
      <w:pPr>
        <w:tabs>
          <w:tab w:val="left" w:pos="720"/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6155AE4" w14:textId="77777777" w:rsidR="00642455" w:rsidRPr="00AE7AAB" w:rsidRDefault="00642455" w:rsidP="00642455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AE7AAB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วิสัยทัศน์</w:t>
      </w:r>
    </w:p>
    <w:p w14:paraId="5C4CD443" w14:textId="77777777" w:rsidR="00642455" w:rsidRPr="008E6B70" w:rsidRDefault="00642455" w:rsidP="00642455">
      <w:pPr>
        <w:rPr>
          <w:rFonts w:ascii="TH SarabunPSK" w:hAnsi="TH SarabunPSK" w:cs="TH SarabunPSK"/>
          <w:sz w:val="32"/>
          <w:szCs w:val="32"/>
          <w:cs/>
        </w:rPr>
      </w:pPr>
      <w:r w:rsidRPr="008E6B7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E6B70">
        <w:rPr>
          <w:rFonts w:ascii="TH SarabunPSK" w:hAnsi="TH SarabunPSK" w:cs="TH SarabunPSK"/>
          <w:sz w:val="32"/>
          <w:szCs w:val="32"/>
          <w:cs/>
        </w:rPr>
        <w:t>ภายในปี</w:t>
      </w:r>
      <w:r w:rsidRPr="008E6B70">
        <w:rPr>
          <w:rFonts w:ascii="TH SarabunPSK" w:hAnsi="TH SarabunPSK" w:cs="TH SarabunPSK"/>
          <w:sz w:val="32"/>
          <w:szCs w:val="32"/>
        </w:rPr>
        <w:t xml:space="preserve"> 2558 </w:t>
      </w:r>
      <w:r w:rsidRPr="008E6B70">
        <w:rPr>
          <w:rFonts w:ascii="TH SarabunPSK" w:hAnsi="TH SarabunPSK" w:cs="TH SarabunPSK"/>
          <w:sz w:val="32"/>
          <w:szCs w:val="32"/>
          <w:cs/>
        </w:rPr>
        <w:t>โรงเรียนไพศาลพิทยาคม เป็นโรงเรียนที่มีความเป็นเลิศทางวิชาการ  ผู้เรียนเป็นผู้มีคุณธรรมจริยธรรม ดำรงตนตามหลักปรัชญาของเศรษฐกิจพอเพียงและมีเทคโนโลยีเพื่อการศึกษาที่ทันสมัย</w:t>
      </w:r>
    </w:p>
    <w:p w14:paraId="0A77FCB6" w14:textId="77777777" w:rsidR="00642455" w:rsidRPr="00AE7AAB" w:rsidRDefault="00642455" w:rsidP="00642455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AE7AAB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พันธกิจ</w:t>
      </w:r>
    </w:p>
    <w:p w14:paraId="38269AF3" w14:textId="77777777" w:rsidR="00642455" w:rsidRPr="008A3DB3" w:rsidRDefault="00642455" w:rsidP="00642455">
      <w:pPr>
        <w:pStyle w:val="ab"/>
        <w:rPr>
          <w:sz w:val="32"/>
        </w:rPr>
      </w:pPr>
      <w:r w:rsidRPr="008A3DB3">
        <w:rPr>
          <w:sz w:val="32"/>
        </w:rPr>
        <w:tab/>
        <w:t xml:space="preserve">1.  </w:t>
      </w:r>
      <w:r w:rsidRPr="008A3DB3">
        <w:rPr>
          <w:sz w:val="32"/>
          <w:cs/>
        </w:rPr>
        <w:t xml:space="preserve">จัดกิจกรรมการเรียนรู้โดยสอดแทรกคุณธรรมพื้นฐาน </w:t>
      </w:r>
      <w:r w:rsidRPr="008A3DB3">
        <w:rPr>
          <w:sz w:val="32"/>
        </w:rPr>
        <w:t xml:space="preserve">8 </w:t>
      </w:r>
      <w:r w:rsidRPr="008A3DB3">
        <w:rPr>
          <w:sz w:val="32"/>
          <w:cs/>
        </w:rPr>
        <w:t>ประการ</w:t>
      </w:r>
    </w:p>
    <w:p w14:paraId="3C132509" w14:textId="77777777" w:rsidR="00642455" w:rsidRPr="008A3DB3" w:rsidRDefault="00642455" w:rsidP="00642455">
      <w:pPr>
        <w:pStyle w:val="ab"/>
        <w:rPr>
          <w:sz w:val="32"/>
        </w:rPr>
      </w:pPr>
      <w:r w:rsidRPr="008A3DB3">
        <w:rPr>
          <w:sz w:val="32"/>
          <w:cs/>
        </w:rPr>
        <w:tab/>
      </w:r>
      <w:r w:rsidRPr="008A3DB3">
        <w:rPr>
          <w:sz w:val="32"/>
        </w:rPr>
        <w:t xml:space="preserve">2.  </w:t>
      </w:r>
      <w:r w:rsidRPr="008A3DB3">
        <w:rPr>
          <w:sz w:val="32"/>
          <w:cs/>
        </w:rPr>
        <w:t>จัดกิจกรรมการเรียนการสอนตามเกณฑ์มาตรฐานหลักสูตรสถานศึกษา</w:t>
      </w:r>
    </w:p>
    <w:p w14:paraId="45808C0E" w14:textId="77777777" w:rsidR="00642455" w:rsidRPr="008A3DB3" w:rsidRDefault="00642455" w:rsidP="00642455">
      <w:pPr>
        <w:pStyle w:val="ab"/>
        <w:rPr>
          <w:sz w:val="32"/>
        </w:rPr>
      </w:pPr>
      <w:r w:rsidRPr="008A3DB3">
        <w:rPr>
          <w:rFonts w:hint="cs"/>
          <w:sz w:val="32"/>
          <w:cs/>
        </w:rPr>
        <w:tab/>
      </w:r>
      <w:r w:rsidRPr="008A3DB3">
        <w:rPr>
          <w:sz w:val="32"/>
        </w:rPr>
        <w:t xml:space="preserve">3.  </w:t>
      </w:r>
      <w:r w:rsidRPr="008A3DB3">
        <w:rPr>
          <w:rFonts w:hint="cs"/>
          <w:sz w:val="32"/>
          <w:cs/>
        </w:rPr>
        <w:t>ส่งเสริมครูให้มีการพัฒนาตนเองอย่างต่อเนื่อง</w:t>
      </w:r>
    </w:p>
    <w:p w14:paraId="6F89E15B" w14:textId="77777777" w:rsidR="00642455" w:rsidRPr="008A3DB3" w:rsidRDefault="00642455" w:rsidP="00642455">
      <w:pPr>
        <w:pStyle w:val="ab"/>
        <w:rPr>
          <w:sz w:val="32"/>
        </w:rPr>
      </w:pPr>
      <w:r w:rsidRPr="008A3DB3">
        <w:rPr>
          <w:rFonts w:hint="cs"/>
          <w:sz w:val="32"/>
          <w:cs/>
        </w:rPr>
        <w:tab/>
      </w:r>
      <w:r w:rsidRPr="008A3DB3">
        <w:rPr>
          <w:sz w:val="32"/>
        </w:rPr>
        <w:t>4.</w:t>
      </w:r>
      <w:r w:rsidRPr="008A3DB3">
        <w:rPr>
          <w:rFonts w:hint="cs"/>
          <w:sz w:val="32"/>
          <w:cs/>
        </w:rPr>
        <w:t xml:space="preserve">  สร้างเสริมบรรยากาศภายในโรงเรียนให้เอื้อต่อการเรียนรู้</w:t>
      </w:r>
    </w:p>
    <w:p w14:paraId="17974BF5" w14:textId="77777777" w:rsidR="00642455" w:rsidRPr="008A3DB3" w:rsidRDefault="00642455" w:rsidP="00642455">
      <w:pPr>
        <w:pStyle w:val="ab"/>
        <w:rPr>
          <w:sz w:val="32"/>
        </w:rPr>
      </w:pPr>
      <w:r w:rsidRPr="008A3DB3">
        <w:rPr>
          <w:rFonts w:hint="cs"/>
          <w:sz w:val="32"/>
          <w:cs/>
        </w:rPr>
        <w:lastRenderedPageBreak/>
        <w:tab/>
      </w:r>
      <w:r w:rsidRPr="008A3DB3">
        <w:rPr>
          <w:sz w:val="32"/>
        </w:rPr>
        <w:t>5.</w:t>
      </w:r>
      <w:r w:rsidRPr="008A3DB3">
        <w:rPr>
          <w:rFonts w:hint="cs"/>
          <w:sz w:val="32"/>
          <w:cs/>
        </w:rPr>
        <w:t xml:space="preserve">  ประสานความร่วมมือกับทุกภาคส่วนเพื่อเข้ามามีส่วนร่วมในการจัดการศึกษา</w:t>
      </w:r>
    </w:p>
    <w:p w14:paraId="2249BF10" w14:textId="77777777" w:rsidR="00642455" w:rsidRPr="008A3DB3" w:rsidRDefault="00642455" w:rsidP="00642455">
      <w:pPr>
        <w:pStyle w:val="ab"/>
        <w:rPr>
          <w:sz w:val="32"/>
        </w:rPr>
      </w:pPr>
      <w:r w:rsidRPr="008A3DB3">
        <w:rPr>
          <w:rFonts w:hint="cs"/>
          <w:sz w:val="32"/>
          <w:cs/>
        </w:rPr>
        <w:tab/>
      </w:r>
      <w:r w:rsidRPr="008A3DB3">
        <w:rPr>
          <w:sz w:val="32"/>
        </w:rPr>
        <w:t xml:space="preserve">6.  </w:t>
      </w:r>
      <w:proofErr w:type="gramStart"/>
      <w:r w:rsidRPr="008A3DB3">
        <w:rPr>
          <w:rFonts w:hint="cs"/>
          <w:sz w:val="32"/>
          <w:cs/>
        </w:rPr>
        <w:t>พัฒนาการจัดองค์กร  โครงสร้างการบริหารโรงเรียนครบวงจร</w:t>
      </w:r>
      <w:proofErr w:type="gramEnd"/>
    </w:p>
    <w:p w14:paraId="0233801D" w14:textId="77777777" w:rsidR="00642455" w:rsidRPr="00AE7AAB" w:rsidRDefault="00642455" w:rsidP="00642455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AE7AAB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เป้าประสงค์</w:t>
      </w:r>
    </w:p>
    <w:p w14:paraId="0CC68DF6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1. ผู้เรียนมีสุขภาวะที่ดี มีสุนทรียภาพ มีคุณธรรม จริยธรรม และค่านิยมอันพึงประสงค์</w:t>
      </w:r>
    </w:p>
    <w:p w14:paraId="3840DD67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2. ผู้เรียนมีความสามารถในการคิดอย่างเป็นระบบ มีความรู้และทักษะที่จ้าเป็นตาม</w:t>
      </w:r>
    </w:p>
    <w:p w14:paraId="2B7A8A62" w14:textId="77777777" w:rsidR="00642455" w:rsidRPr="008535FA" w:rsidRDefault="00642455" w:rsidP="00642455">
      <w:pPr>
        <w:pStyle w:val="af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หลักสูตร มีทักษะการท้างาน สามารถท้างานร่วมกับผู้อื่นได้อย่างมีความสุข เป็นผู้ใฝ่รู้ใฝ่เรียน</w:t>
      </w:r>
    </w:p>
    <w:p w14:paraId="171B9138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3. ครูปฏิบัติงานตามบทบาทหน้าที่อย่างมีประสิทธิภาพและเกิดประสิทธิผล</w:t>
      </w:r>
    </w:p>
    <w:p w14:paraId="179ECCFD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 xml:space="preserve">4. โรงเรียนมีหลักสูตรสถานศึกษาที่เหมาะสมและสอดคล้องกับความต้องการของท้องถิ่น </w:t>
      </w:r>
    </w:p>
    <w:p w14:paraId="422ACFDD" w14:textId="77777777" w:rsidR="00642455" w:rsidRPr="008535FA" w:rsidRDefault="00642455" w:rsidP="00642455">
      <w:pPr>
        <w:pStyle w:val="af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และได้มาตรฐานตามเกณ</w:t>
      </w:r>
      <w:r>
        <w:rPr>
          <w:rFonts w:ascii="TH SarabunPSK" w:hAnsi="TH SarabunPSK" w:cs="TH SarabunPSK"/>
          <w:sz w:val="24"/>
          <w:szCs w:val="32"/>
          <w:cs/>
        </w:rPr>
        <w:t>ฑ์ส</w:t>
      </w:r>
      <w:r>
        <w:rPr>
          <w:rFonts w:ascii="TH SarabunPSK" w:hAnsi="TH SarabunPSK" w:cs="TH SarabunPSK" w:hint="cs"/>
          <w:sz w:val="24"/>
          <w:szCs w:val="32"/>
          <w:cs/>
        </w:rPr>
        <w:t>ำ</w:t>
      </w:r>
      <w:r>
        <w:rPr>
          <w:rFonts w:ascii="TH SarabunPSK" w:hAnsi="TH SarabunPSK" w:cs="TH SarabunPSK"/>
          <w:sz w:val="24"/>
          <w:szCs w:val="32"/>
          <w:cs/>
        </w:rPr>
        <w:t>นักงานการศึกษาขั</w:t>
      </w:r>
      <w:r>
        <w:rPr>
          <w:rFonts w:ascii="TH SarabunPSK" w:hAnsi="TH SarabunPSK" w:cs="TH SarabunPSK" w:hint="cs"/>
          <w:sz w:val="24"/>
          <w:szCs w:val="32"/>
          <w:cs/>
        </w:rPr>
        <w:t>้</w:t>
      </w:r>
      <w:r>
        <w:rPr>
          <w:rFonts w:ascii="TH SarabunPSK" w:hAnsi="TH SarabunPSK" w:cs="TH SarabunPSK"/>
          <w:sz w:val="24"/>
          <w:szCs w:val="32"/>
          <w:cs/>
        </w:rPr>
        <w:t>นพื</w:t>
      </w:r>
      <w:r>
        <w:rPr>
          <w:rFonts w:ascii="TH SarabunPSK" w:hAnsi="TH SarabunPSK" w:cs="TH SarabunPSK" w:hint="cs"/>
          <w:sz w:val="24"/>
          <w:szCs w:val="32"/>
          <w:cs/>
        </w:rPr>
        <w:t>้</w:t>
      </w:r>
      <w:r>
        <w:rPr>
          <w:rFonts w:ascii="TH SarabunPSK" w:hAnsi="TH SarabunPSK" w:cs="TH SarabunPSK"/>
          <w:sz w:val="24"/>
          <w:szCs w:val="32"/>
          <w:cs/>
        </w:rPr>
        <w:t>นฐานก</w:t>
      </w:r>
      <w:r>
        <w:rPr>
          <w:rFonts w:ascii="TH SarabunPSK" w:hAnsi="TH SarabunPSK" w:cs="TH SarabunPSK" w:hint="cs"/>
          <w:sz w:val="24"/>
          <w:szCs w:val="32"/>
          <w:cs/>
        </w:rPr>
        <w:t>ำ</w:t>
      </w:r>
      <w:r w:rsidRPr="008535FA">
        <w:rPr>
          <w:rFonts w:ascii="TH SarabunPSK" w:hAnsi="TH SarabunPSK" w:cs="TH SarabunPSK"/>
          <w:sz w:val="24"/>
          <w:szCs w:val="32"/>
          <w:cs/>
        </w:rPr>
        <w:t>หนด</w:t>
      </w:r>
    </w:p>
    <w:p w14:paraId="7F7535D6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5. โรงเรียนมีมาตรฐานการจัดการศึกษาที่มีคุณภาพ มีการจัดการเรียนรู้ การวัดผลและ</w:t>
      </w:r>
    </w:p>
    <w:p w14:paraId="4E9F49CD" w14:textId="77777777" w:rsidR="00642455" w:rsidRPr="008535FA" w:rsidRDefault="00642455" w:rsidP="00642455">
      <w:pPr>
        <w:pStyle w:val="af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>ประเมินผลที่เน้นผู้เรียนเป็นส</w:t>
      </w:r>
      <w:r>
        <w:rPr>
          <w:rFonts w:ascii="TH SarabunPSK" w:hAnsi="TH SarabunPSK" w:cs="TH SarabunPSK" w:hint="cs"/>
          <w:sz w:val="24"/>
          <w:szCs w:val="32"/>
          <w:cs/>
        </w:rPr>
        <w:t>ำ</w:t>
      </w:r>
      <w:r w:rsidRPr="008535FA">
        <w:rPr>
          <w:rFonts w:ascii="TH SarabunPSK" w:hAnsi="TH SarabunPSK" w:cs="TH SarabunPSK"/>
          <w:sz w:val="24"/>
          <w:szCs w:val="32"/>
          <w:cs/>
        </w:rPr>
        <w:t>คัญ</w:t>
      </w:r>
    </w:p>
    <w:p w14:paraId="4FDF2F70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6. โรงเรียนจัดการศึกษาโดยได้รับความร่วมมือจากทุกภาคส่วน</w:t>
      </w:r>
    </w:p>
    <w:p w14:paraId="402BC017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7. โรงเรียนมีสภาพแวดล้อมและการบริการที่ส่งเสริมให้ ผู้เรียนพัฒนาเต็มศักยภาพ</w:t>
      </w:r>
    </w:p>
    <w:p w14:paraId="69751B7A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8. โรงเรียนมีระบบเทคโนโลยีสารสนเทศที่ทันสมัย และพร้อมให้บริการแก่ทุกภาคส่วน</w:t>
      </w:r>
    </w:p>
    <w:p w14:paraId="4CAC1174" w14:textId="77777777" w:rsidR="00642455" w:rsidRPr="008535FA" w:rsidRDefault="00642455" w:rsidP="00642455">
      <w:pPr>
        <w:pStyle w:val="af"/>
        <w:ind w:firstLine="720"/>
        <w:rPr>
          <w:rFonts w:ascii="TH SarabunPSK" w:hAnsi="TH SarabunPSK" w:cs="TH SarabunPSK"/>
          <w:sz w:val="24"/>
          <w:szCs w:val="32"/>
        </w:rPr>
      </w:pPr>
      <w:r w:rsidRPr="008535FA">
        <w:rPr>
          <w:rFonts w:ascii="TH SarabunPSK" w:hAnsi="TH SarabunPSK" w:cs="TH SarabunPSK"/>
          <w:sz w:val="24"/>
          <w:szCs w:val="32"/>
          <w:cs/>
        </w:rPr>
        <w:t>9. โครงสร้างการบริหารงานของโรงเรียนครบวงจร และบรรลุเป้าหมายการจัดการศึกษา</w:t>
      </w:r>
    </w:p>
    <w:p w14:paraId="00266BD5" w14:textId="77777777" w:rsidR="00642455" w:rsidRDefault="00642455" w:rsidP="00642455">
      <w:pPr>
        <w:tabs>
          <w:tab w:val="left" w:pos="2989"/>
        </w:tabs>
      </w:pPr>
    </w:p>
    <w:p w14:paraId="5D0371F1" w14:textId="77777777" w:rsidR="00642455" w:rsidRDefault="00642455" w:rsidP="00642455">
      <w:pPr>
        <w:tabs>
          <w:tab w:val="left" w:pos="2989"/>
        </w:tabs>
      </w:pPr>
    </w:p>
    <w:p w14:paraId="750624A3" w14:textId="112F44FB" w:rsidR="00F72214" w:rsidRDefault="002B3532" w:rsidP="002B3532">
      <w:pPr>
        <w:tabs>
          <w:tab w:val="left" w:pos="7719"/>
        </w:tabs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70C0"/>
          <w:sz w:val="32"/>
          <w:szCs w:val="32"/>
        </w:rPr>
        <w:tab/>
      </w:r>
    </w:p>
    <w:p w14:paraId="21265699" w14:textId="2C633572" w:rsidR="00642455" w:rsidRPr="00AE7AAB" w:rsidRDefault="00642455" w:rsidP="00642455">
      <w:pPr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AE7AAB">
        <w:rPr>
          <w:rFonts w:ascii="TH SarabunPSK" w:hAnsi="TH SarabunPSK" w:cs="TH SarabunPSK"/>
          <w:b/>
          <w:bCs/>
          <w:color w:val="0070C0"/>
          <w:sz w:val="32"/>
          <w:szCs w:val="32"/>
          <w:cs/>
        </w:rPr>
        <w:t>กลยุทธ์</w:t>
      </w:r>
    </w:p>
    <w:p w14:paraId="56D4DFCE" w14:textId="77777777" w:rsidR="00642455" w:rsidRPr="00F413F2" w:rsidRDefault="00642455" w:rsidP="00642455">
      <w:pPr>
        <w:pStyle w:val="ab"/>
        <w:ind w:firstLine="720"/>
      </w:pPr>
      <w:r w:rsidRPr="00F413F2">
        <w:t xml:space="preserve">1. </w:t>
      </w:r>
      <w:r w:rsidRPr="00F413F2">
        <w:rPr>
          <w:cs/>
        </w:rPr>
        <w:t>พัฒนาผู้เรียนให้เป็นมนุษย์ที่สมบูรณ์ทั้งร่างกายจิตใจสติปัญญาความรู้และมีคุณธรรม จริยธรรม สามารถอยู่ร่วมกับผู้อื่นได้อย่างมีความสุข</w:t>
      </w:r>
    </w:p>
    <w:p w14:paraId="3F9AD2D4" w14:textId="77777777" w:rsidR="00642455" w:rsidRPr="00F413F2" w:rsidRDefault="00642455" w:rsidP="00642455">
      <w:pPr>
        <w:pStyle w:val="ab"/>
        <w:ind w:firstLine="720"/>
      </w:pPr>
      <w:r w:rsidRPr="00F413F2">
        <w:t>2.</w:t>
      </w:r>
      <w:r w:rsidRPr="00F413F2">
        <w:rPr>
          <w:cs/>
        </w:rPr>
        <w:t xml:space="preserve"> สร้างโอกาสทางการศึกษาแก่ประชากรวัยเรียนอย่างทั่วถึงและเสมอภาค</w:t>
      </w:r>
    </w:p>
    <w:p w14:paraId="3196E58F" w14:textId="77777777" w:rsidR="00642455" w:rsidRPr="00F413F2" w:rsidRDefault="00642455" w:rsidP="00642455">
      <w:pPr>
        <w:pStyle w:val="ab"/>
        <w:ind w:firstLine="720"/>
      </w:pPr>
      <w:r w:rsidRPr="00F413F2">
        <w:t>3</w:t>
      </w:r>
      <w:r w:rsidRPr="00F413F2">
        <w:rPr>
          <w:cs/>
        </w:rPr>
        <w:t>. พัฒนาครูให้เป็นครูมืออาชีพที่พร้อมด้วยความรู้ความสามารถทักษะ สมรรถนะที่จำเป็น และมีคุณธรรมจริยธรรม โดยส่งเสริมครูให้มีการพัฒนาตนเองด้วยวิธีการที่หลากหลายอย่างต่อเนื่อง</w:t>
      </w:r>
    </w:p>
    <w:p w14:paraId="04F170ED" w14:textId="77777777" w:rsidR="00642455" w:rsidRPr="00F413F2" w:rsidRDefault="00642455" w:rsidP="00642455">
      <w:pPr>
        <w:pStyle w:val="ab"/>
        <w:ind w:firstLine="720"/>
      </w:pPr>
      <w:r w:rsidRPr="00F413F2">
        <w:t>4.</w:t>
      </w:r>
      <w:r w:rsidRPr="00F413F2">
        <w:rPr>
          <w:cs/>
          <w:lang w:val="en-GB"/>
        </w:rPr>
        <w:t xml:space="preserve"> สร้างความเข้มแข็งและ</w:t>
      </w:r>
      <w:r w:rsidRPr="00F413F2">
        <w:rPr>
          <w:cs/>
        </w:rPr>
        <w:t>ส่งเสริมการมีส่วนร่วมของทุกภาคส่วนของสังคมในการจัดการศึกษาและสนับสนุนการศึกษา</w:t>
      </w:r>
    </w:p>
    <w:p w14:paraId="3D85DCA2" w14:textId="77777777" w:rsidR="00642455" w:rsidRDefault="00642455" w:rsidP="00642455">
      <w:pPr>
        <w:pStyle w:val="ab"/>
        <w:ind w:firstLine="720"/>
      </w:pPr>
      <w:r w:rsidRPr="00F413F2">
        <w:t>5</w:t>
      </w:r>
      <w:r w:rsidRPr="00F413F2">
        <w:rPr>
          <w:cs/>
        </w:rPr>
        <w:t>. พัฒนาระบบบริหารจัดการให้มีประสิทธิภาพโดยการพัฒนาระบบประกันคุณภาพภายในระบบข้อมูลสารสนเทศ ระบบการนิเทศ ระบบบริหารจัดการทรัพยากร กระจายอำนาจมีความโปร่งใสเป็นธรรมและตรวจสอบได้</w:t>
      </w:r>
    </w:p>
    <w:p w14:paraId="536E16F4" w14:textId="77777777" w:rsidR="00642455" w:rsidRPr="00F413F2" w:rsidRDefault="00642455" w:rsidP="00642455">
      <w:pPr>
        <w:pStyle w:val="ab"/>
        <w:ind w:firstLine="720"/>
      </w:pPr>
      <w:r w:rsidRPr="00F413F2">
        <w:t>6</w:t>
      </w:r>
      <w:r w:rsidRPr="00F413F2">
        <w:rPr>
          <w:cs/>
        </w:rPr>
        <w:t>. ปรับปรุงสภาพแวดล้อม แหล่งเรียนรู้ และการบริการในโรงเรียนให้เอื้อต่อการเรียนรู้</w:t>
      </w:r>
    </w:p>
    <w:p w14:paraId="41738241" w14:textId="77777777" w:rsidR="00642455" w:rsidRDefault="00642455" w:rsidP="0064245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758DBDF" w14:textId="77777777" w:rsidR="00642455" w:rsidRDefault="00642455" w:rsidP="0064245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76F7AED5" w14:textId="77777777" w:rsidR="00642455" w:rsidRDefault="00642455" w:rsidP="0064245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6FB23C2" w14:textId="77777777" w:rsidR="00642455" w:rsidRDefault="00642455" w:rsidP="0064245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B977F0D" w14:textId="77777777" w:rsidR="00642455" w:rsidRDefault="00642455" w:rsidP="0064245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DF1EAB1" w14:textId="77777777" w:rsidR="00642455" w:rsidRDefault="00642455" w:rsidP="0064245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4C56165" w14:textId="77777777" w:rsidR="00642455" w:rsidRDefault="00642455" w:rsidP="0064245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336120C" w14:textId="77777777" w:rsidR="00642455" w:rsidRDefault="00642455" w:rsidP="00642455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C5F0C3B" w14:textId="77777777" w:rsidR="00642455" w:rsidRDefault="00642455" w:rsidP="00642455">
      <w:pPr>
        <w:rPr>
          <w:rFonts w:ascii="TH SarabunPSK" w:hAnsi="TH SarabunPSK" w:cs="TH SarabunPSK"/>
          <w:b/>
          <w:bCs/>
          <w:color w:val="0066FF"/>
          <w:sz w:val="32"/>
          <w:szCs w:val="32"/>
        </w:rPr>
      </w:pPr>
    </w:p>
    <w:p w14:paraId="15652447" w14:textId="77777777" w:rsidR="00642455" w:rsidRDefault="00642455" w:rsidP="00642455">
      <w:pPr>
        <w:rPr>
          <w:rFonts w:ascii="TH SarabunPSK" w:hAnsi="TH SarabunPSK" w:cs="TH SarabunPSK"/>
          <w:b/>
          <w:bCs/>
          <w:color w:val="0066FF"/>
          <w:sz w:val="32"/>
          <w:szCs w:val="32"/>
        </w:rPr>
      </w:pPr>
    </w:p>
    <w:p w14:paraId="642D808C" w14:textId="6F7D5B2A" w:rsidR="00642455" w:rsidRPr="009F17A0" w:rsidRDefault="00642455" w:rsidP="00642455">
      <w:pPr>
        <w:rPr>
          <w:rFonts w:ascii="TH SarabunPSK" w:hAnsi="TH SarabunPSK" w:cs="TH SarabunPSK"/>
          <w:b/>
          <w:bCs/>
          <w:color w:val="0066FF"/>
          <w:sz w:val="32"/>
          <w:szCs w:val="32"/>
        </w:rPr>
      </w:pPr>
    </w:p>
    <w:p w14:paraId="40A96303" w14:textId="77777777" w:rsidR="00150C4B" w:rsidRPr="00AE7AAB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 w:rsidRPr="00C11094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t>ข้</w:t>
      </w:r>
      <w:r w:rsidRPr="00AE7AAB"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  <w:t>อมูลผู้บริหาร</w:t>
      </w:r>
    </w:p>
    <w:p w14:paraId="3D483000" w14:textId="53C7C941" w:rsidR="00150C4B" w:rsidRDefault="00DE5738" w:rsidP="00150C4B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30FE9217" wp14:editId="0BB9B769">
            <wp:simplePos x="0" y="0"/>
            <wp:positionH relativeFrom="margin">
              <wp:posOffset>-11356</wp:posOffset>
            </wp:positionH>
            <wp:positionV relativeFrom="paragraph">
              <wp:posOffset>401911</wp:posOffset>
            </wp:positionV>
            <wp:extent cx="1966580" cy="2375807"/>
            <wp:effectExtent l="0" t="0" r="0" b="5715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ผอ.เนาว์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289" cy="2387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567F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 wp14:anchorId="0013F722" wp14:editId="453926B9">
                <wp:simplePos x="0" y="0"/>
                <wp:positionH relativeFrom="column">
                  <wp:posOffset>-117682</wp:posOffset>
                </wp:positionH>
                <wp:positionV relativeFrom="paragraph">
                  <wp:posOffset>327483</wp:posOffset>
                </wp:positionV>
                <wp:extent cx="2166257" cy="3019646"/>
                <wp:effectExtent l="0" t="0" r="24765" b="28575"/>
                <wp:wrapNone/>
                <wp:docPr id="32" name="สี่เหลี่ยมผืนผ้า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6257" cy="30196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E05C3" w14:textId="77777777" w:rsidR="001B2CBA" w:rsidRDefault="001B2CBA" w:rsidP="0072567F">
                            <w:pPr>
                              <w:pStyle w:val="af"/>
                            </w:pPr>
                          </w:p>
                          <w:p w14:paraId="3FAFD9B7" w14:textId="77777777" w:rsidR="0072567F" w:rsidRDefault="0072567F" w:rsidP="0072567F">
                            <w:pPr>
                              <w:pStyle w:val="af"/>
                            </w:pPr>
                          </w:p>
                          <w:p w14:paraId="58400D15" w14:textId="77777777" w:rsidR="0072567F" w:rsidRDefault="0072567F" w:rsidP="0072567F">
                            <w:pPr>
                              <w:pStyle w:val="af"/>
                            </w:pPr>
                          </w:p>
                          <w:p w14:paraId="2C42C309" w14:textId="77777777" w:rsidR="0072567F" w:rsidRDefault="0072567F" w:rsidP="0072567F">
                            <w:pPr>
                              <w:pStyle w:val="af"/>
                            </w:pPr>
                          </w:p>
                          <w:p w14:paraId="1840F309" w14:textId="77777777" w:rsidR="0072567F" w:rsidRDefault="0072567F" w:rsidP="0072567F">
                            <w:pPr>
                              <w:pStyle w:val="af"/>
                            </w:pPr>
                          </w:p>
                          <w:p w14:paraId="0EB84DAE" w14:textId="77777777" w:rsidR="0072567F" w:rsidRDefault="0072567F" w:rsidP="0072567F">
                            <w:pPr>
                              <w:pStyle w:val="af"/>
                            </w:pPr>
                          </w:p>
                          <w:p w14:paraId="4F88C289" w14:textId="77777777" w:rsidR="0072567F" w:rsidRPr="0072567F" w:rsidRDefault="0072567F" w:rsidP="0072567F">
                            <w:pPr>
                              <w:pStyle w:val="af"/>
                            </w:pPr>
                          </w:p>
                          <w:p w14:paraId="4C9BCFB2" w14:textId="77777777" w:rsidR="001B2CBA" w:rsidRPr="0072567F" w:rsidRDefault="001B2CBA" w:rsidP="0072567F">
                            <w:pPr>
                              <w:pStyle w:val="af"/>
                            </w:pPr>
                          </w:p>
                          <w:p w14:paraId="107BB5E9" w14:textId="77777777" w:rsidR="001B2CBA" w:rsidRPr="0072567F" w:rsidRDefault="001B2CBA" w:rsidP="0072567F">
                            <w:pPr>
                              <w:pStyle w:val="af"/>
                            </w:pPr>
                          </w:p>
                          <w:p w14:paraId="74FE61BD" w14:textId="77777777" w:rsidR="001B2CBA" w:rsidRPr="0072567F" w:rsidRDefault="001B2CBA" w:rsidP="0072567F">
                            <w:pPr>
                              <w:pStyle w:val="af"/>
                            </w:pPr>
                          </w:p>
                          <w:p w14:paraId="5DF89568" w14:textId="77777777" w:rsidR="001B2CBA" w:rsidRPr="0072567F" w:rsidRDefault="001B2CBA" w:rsidP="0072567F">
                            <w:pPr>
                              <w:pStyle w:val="af"/>
                            </w:pPr>
                          </w:p>
                          <w:p w14:paraId="24889977" w14:textId="77777777" w:rsidR="001B2CBA" w:rsidRPr="0072567F" w:rsidRDefault="001B2CBA" w:rsidP="0072567F">
                            <w:pPr>
                              <w:pStyle w:val="af"/>
                            </w:pPr>
                          </w:p>
                          <w:p w14:paraId="2774262D" w14:textId="77777777" w:rsidR="001B2CBA" w:rsidRPr="0072567F" w:rsidRDefault="001B2CBA" w:rsidP="0072567F">
                            <w:pPr>
                              <w:pStyle w:val="af"/>
                            </w:pPr>
                          </w:p>
                          <w:p w14:paraId="2DE94BD0" w14:textId="77777777" w:rsidR="001B2CBA" w:rsidRPr="0072567F" w:rsidRDefault="001B2CBA" w:rsidP="0072567F">
                            <w:pPr>
                              <w:pStyle w:val="af"/>
                            </w:pPr>
                          </w:p>
                          <w:p w14:paraId="6A0E3EA1" w14:textId="67778FDB" w:rsidR="001B2CBA" w:rsidRPr="0072567F" w:rsidRDefault="001B2CBA" w:rsidP="0072567F">
                            <w:pPr>
                              <w:pStyle w:val="af"/>
                              <w:jc w:val="center"/>
                              <w:rPr>
                                <w:rFonts w:ascii="PSL Passanun" w:hAnsi="PSL Passanun" w:cs="PSL Passanun"/>
                                <w:b/>
                                <w:bCs/>
                                <w:color w:val="0000FF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2" w:name="_Hlk117069157"/>
                            <w:bookmarkStart w:id="3" w:name="_Hlk117069158"/>
                            <w:bookmarkStart w:id="4" w:name="_Hlk117069159"/>
                            <w:bookmarkStart w:id="5" w:name="_Hlk117069160"/>
                            <w:bookmarkStart w:id="6" w:name="_Hlk117069161"/>
                            <w:bookmarkStart w:id="7" w:name="_Hlk117069162"/>
                            <w:r w:rsidRPr="0072567F">
                              <w:rPr>
                                <w:rFonts w:ascii="PSL Passanun" w:hAnsi="PSL Passanun" w:cs="PSL Passanun"/>
                                <w:b/>
                                <w:bCs/>
                                <w:color w:val="0000FF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นาย</w:t>
                            </w:r>
                            <w:r w:rsidR="00DE5738">
                              <w:rPr>
                                <w:rFonts w:ascii="PSL Passanun" w:hAnsi="PSL Passanun" w:cs="PSL Passanun" w:hint="cs"/>
                                <w:b/>
                                <w:bCs/>
                                <w:color w:val="0000FF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พัฒณพงษ์  มมประโคน</w:t>
                            </w:r>
                          </w:p>
                          <w:p w14:paraId="3F859F0C" w14:textId="77777777" w:rsidR="0072567F" w:rsidRPr="0072567F" w:rsidRDefault="0072567F" w:rsidP="0072567F">
                            <w:pPr>
                              <w:pStyle w:val="af"/>
                              <w:jc w:val="center"/>
                              <w:rPr>
                                <w:rFonts w:ascii="PSL Passanun" w:hAnsi="PSL Passanun" w:cs="PSL Passanun"/>
                                <w:b/>
                                <w:bCs/>
                                <w:color w:val="0000FF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2567F">
                              <w:rPr>
                                <w:rFonts w:ascii="PSL Passanun" w:hAnsi="PSL Passanun" w:cs="PSL Passanun"/>
                                <w:b/>
                                <w:bCs/>
                                <w:color w:val="0000FF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ผู้อำนวยการโรงเรียนไพศาลพิทยาคม</w:t>
                            </w:r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013F722" id="สี่เหลี่ยมผืนผ้า 32" o:spid="_x0000_s1026" style="position:absolute;left:0;text-align:left;margin-left:-9.25pt;margin-top:25.8pt;width:170.55pt;height:237.75pt;z-index:-251643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" fillcolor="white [3201]" strokecolor="#5b9bd5 [3204]" strokeweight="1pt">
                <v:textbox>
                  <w:txbxContent>
                    <w:p w14:paraId="2A7E05C3" w14:textId="77777777" w:rsidR="001B2CBA" w:rsidRDefault="001B2CBA" w:rsidP="0072567F">
                      <w:pPr>
                        <w:pStyle w:val="af"/>
                      </w:pPr>
                    </w:p>
                    <w:p w14:paraId="3FAFD9B7" w14:textId="77777777" w:rsidR="0072567F" w:rsidRDefault="0072567F" w:rsidP="0072567F">
                      <w:pPr>
                        <w:pStyle w:val="af"/>
                      </w:pPr>
                    </w:p>
                    <w:p w14:paraId="58400D15" w14:textId="77777777" w:rsidR="0072567F" w:rsidRDefault="0072567F" w:rsidP="0072567F">
                      <w:pPr>
                        <w:pStyle w:val="af"/>
                      </w:pPr>
                    </w:p>
                    <w:p w14:paraId="2C42C309" w14:textId="77777777" w:rsidR="0072567F" w:rsidRDefault="0072567F" w:rsidP="0072567F">
                      <w:pPr>
                        <w:pStyle w:val="af"/>
                      </w:pPr>
                    </w:p>
                    <w:p w14:paraId="1840F309" w14:textId="77777777" w:rsidR="0072567F" w:rsidRDefault="0072567F" w:rsidP="0072567F">
                      <w:pPr>
                        <w:pStyle w:val="af"/>
                      </w:pPr>
                    </w:p>
                    <w:p w14:paraId="0EB84DAE" w14:textId="77777777" w:rsidR="0072567F" w:rsidRDefault="0072567F" w:rsidP="0072567F">
                      <w:pPr>
                        <w:pStyle w:val="af"/>
                      </w:pPr>
                    </w:p>
                    <w:p w14:paraId="4F88C289" w14:textId="77777777" w:rsidR="0072567F" w:rsidRPr="0072567F" w:rsidRDefault="0072567F" w:rsidP="0072567F">
                      <w:pPr>
                        <w:pStyle w:val="af"/>
                      </w:pPr>
                    </w:p>
                    <w:p w14:paraId="4C9BCFB2" w14:textId="77777777" w:rsidR="001B2CBA" w:rsidRPr="0072567F" w:rsidRDefault="001B2CBA" w:rsidP="0072567F">
                      <w:pPr>
                        <w:pStyle w:val="af"/>
                      </w:pPr>
                    </w:p>
                    <w:p w14:paraId="107BB5E9" w14:textId="77777777" w:rsidR="001B2CBA" w:rsidRPr="0072567F" w:rsidRDefault="001B2CBA" w:rsidP="0072567F">
                      <w:pPr>
                        <w:pStyle w:val="af"/>
                      </w:pPr>
                    </w:p>
                    <w:p w14:paraId="74FE61BD" w14:textId="77777777" w:rsidR="001B2CBA" w:rsidRPr="0072567F" w:rsidRDefault="001B2CBA" w:rsidP="0072567F">
                      <w:pPr>
                        <w:pStyle w:val="af"/>
                      </w:pPr>
                    </w:p>
                    <w:p w14:paraId="5DF89568" w14:textId="77777777" w:rsidR="001B2CBA" w:rsidRPr="0072567F" w:rsidRDefault="001B2CBA" w:rsidP="0072567F">
                      <w:pPr>
                        <w:pStyle w:val="af"/>
                      </w:pPr>
                    </w:p>
                    <w:p w14:paraId="24889977" w14:textId="77777777" w:rsidR="001B2CBA" w:rsidRPr="0072567F" w:rsidRDefault="001B2CBA" w:rsidP="0072567F">
                      <w:pPr>
                        <w:pStyle w:val="af"/>
                      </w:pPr>
                    </w:p>
                    <w:p w14:paraId="2774262D" w14:textId="77777777" w:rsidR="001B2CBA" w:rsidRPr="0072567F" w:rsidRDefault="001B2CBA" w:rsidP="0072567F">
                      <w:pPr>
                        <w:pStyle w:val="af"/>
                      </w:pPr>
                    </w:p>
                    <w:p w14:paraId="2DE94BD0" w14:textId="77777777" w:rsidR="001B2CBA" w:rsidRPr="0072567F" w:rsidRDefault="001B2CBA" w:rsidP="0072567F">
                      <w:pPr>
                        <w:pStyle w:val="af"/>
                      </w:pPr>
                    </w:p>
                    <w:p w14:paraId="6A0E3EA1" w14:textId="67778FDB" w:rsidR="001B2CBA" w:rsidRPr="0072567F" w:rsidRDefault="001B2CBA" w:rsidP="0072567F">
                      <w:pPr>
                        <w:pStyle w:val="af"/>
                        <w:jc w:val="center"/>
                        <w:rPr>
                          <w:rFonts w:ascii="PSL Passanun" w:hAnsi="PSL Passanun" w:cs="PSL Passanun"/>
                          <w:b/>
                          <w:bCs/>
                          <w:color w:val="0000FF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7" w:name="_Hlk117069157"/>
                      <w:bookmarkStart w:id="8" w:name="_Hlk117069158"/>
                      <w:bookmarkStart w:id="9" w:name="_Hlk117069159"/>
                      <w:bookmarkStart w:id="10" w:name="_Hlk117069160"/>
                      <w:bookmarkStart w:id="11" w:name="_Hlk117069161"/>
                      <w:bookmarkStart w:id="12" w:name="_Hlk117069162"/>
                      <w:r w:rsidRPr="0072567F">
                        <w:rPr>
                          <w:rFonts w:ascii="PSL Passanun" w:hAnsi="PSL Passanun" w:cs="PSL Passanun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นาย</w:t>
                      </w:r>
                      <w:proofErr w:type="spellStart"/>
                      <w:r w:rsidR="00DE5738"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พัฒ</w:t>
                      </w:r>
                      <w:proofErr w:type="spellEnd"/>
                      <w:r w:rsidR="00DE5738"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ณพง</w:t>
                      </w:r>
                      <w:proofErr w:type="spellStart"/>
                      <w:r w:rsidR="00DE5738"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ษ์</w:t>
                      </w:r>
                      <w:proofErr w:type="spellEnd"/>
                      <w:r w:rsidR="00DE5738"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</w:t>
                      </w:r>
                      <w:proofErr w:type="spellStart"/>
                      <w:r w:rsidR="00DE5738"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มม</w:t>
                      </w:r>
                      <w:proofErr w:type="spellEnd"/>
                      <w:r w:rsidR="00DE5738"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ประโคน</w:t>
                      </w:r>
                    </w:p>
                    <w:p w14:paraId="3F859F0C" w14:textId="77777777" w:rsidR="0072567F" w:rsidRPr="0072567F" w:rsidRDefault="0072567F" w:rsidP="0072567F">
                      <w:pPr>
                        <w:pStyle w:val="af"/>
                        <w:jc w:val="center"/>
                        <w:rPr>
                          <w:rFonts w:ascii="PSL Passanun" w:hAnsi="PSL Passanun" w:cs="PSL Passanun"/>
                          <w:b/>
                          <w:bCs/>
                          <w:color w:val="0000FF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2567F">
                        <w:rPr>
                          <w:rFonts w:ascii="PSL Passanun" w:hAnsi="PSL Passanun" w:cs="PSL Passanun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ผู้อำนวยการโรงเรียนไพศาลพิทยาคม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</v:rect>
            </w:pict>
          </mc:Fallback>
        </mc:AlternateContent>
      </w:r>
    </w:p>
    <w:p w14:paraId="15663589" w14:textId="5EB8C3EB" w:rsidR="00150C4B" w:rsidRPr="0072567F" w:rsidRDefault="00150C4B" w:rsidP="00150C4B">
      <w:pPr>
        <w:ind w:left="3600" w:firstLine="369"/>
        <w:rPr>
          <w:rFonts w:ascii="TH SarabunPSK" w:hAnsi="TH SarabunPSK" w:cs="TH SarabunPSK"/>
          <w:b/>
          <w:bCs/>
          <w:sz w:val="32"/>
          <w:szCs w:val="32"/>
        </w:rPr>
      </w:pPr>
      <w:r w:rsidRPr="0072567F"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 w:rsidRPr="0072567F">
        <w:rPr>
          <w:rFonts w:ascii="TH SarabunPSK" w:hAnsi="TH SarabunPSK" w:cs="TH SarabunPSK"/>
          <w:b/>
          <w:bCs/>
          <w:sz w:val="32"/>
          <w:szCs w:val="32"/>
        </w:rPr>
        <w:t>-</w:t>
      </w:r>
      <w:r w:rsidRPr="0072567F">
        <w:rPr>
          <w:rFonts w:ascii="TH SarabunPSK" w:hAnsi="TH SarabunPSK" w:cs="TH SarabunPSK"/>
          <w:b/>
          <w:bCs/>
          <w:sz w:val="32"/>
          <w:szCs w:val="32"/>
          <w:cs/>
        </w:rPr>
        <w:t>สกุล</w:t>
      </w:r>
      <w:r w:rsidRPr="0072567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2567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2567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2567F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72567F">
        <w:rPr>
          <w:rFonts w:ascii="TH SarabunPSK" w:hAnsi="TH SarabunPSK" w:cs="TH SarabunPSK"/>
          <w:b/>
          <w:bCs/>
          <w:sz w:val="32"/>
          <w:szCs w:val="32"/>
          <w:cs/>
        </w:rPr>
        <w:t xml:space="preserve"> นาย</w:t>
      </w:r>
      <w:proofErr w:type="spellStart"/>
      <w:r w:rsidR="00AA22FD">
        <w:rPr>
          <w:rFonts w:ascii="TH SarabunPSK" w:hAnsi="TH SarabunPSK" w:cs="TH SarabunPSK" w:hint="cs"/>
          <w:b/>
          <w:bCs/>
          <w:sz w:val="32"/>
          <w:szCs w:val="32"/>
          <w:cs/>
        </w:rPr>
        <w:t>พัฒณพงษ์</w:t>
      </w:r>
      <w:proofErr w:type="spellEnd"/>
      <w:r w:rsidR="00AA22F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proofErr w:type="spellStart"/>
      <w:r w:rsidR="00AA22FD">
        <w:rPr>
          <w:rFonts w:ascii="TH SarabunPSK" w:hAnsi="TH SarabunPSK" w:cs="TH SarabunPSK" w:hint="cs"/>
          <w:b/>
          <w:bCs/>
          <w:sz w:val="32"/>
          <w:szCs w:val="32"/>
          <w:cs/>
        </w:rPr>
        <w:t>มม</w:t>
      </w:r>
      <w:proofErr w:type="spellEnd"/>
      <w:r w:rsidR="00AA22FD">
        <w:rPr>
          <w:rFonts w:ascii="TH SarabunPSK" w:hAnsi="TH SarabunPSK" w:cs="TH SarabunPSK" w:hint="cs"/>
          <w:b/>
          <w:bCs/>
          <w:sz w:val="32"/>
          <w:szCs w:val="32"/>
          <w:cs/>
        </w:rPr>
        <w:t>ประโคน</w:t>
      </w:r>
    </w:p>
    <w:p w14:paraId="0D2091D4" w14:textId="67A13053" w:rsidR="00150C4B" w:rsidRPr="00746BFF" w:rsidRDefault="00150C4B" w:rsidP="00150C4B">
      <w:pPr>
        <w:ind w:left="3600" w:firstLine="369"/>
        <w:rPr>
          <w:rFonts w:ascii="TH SarabunPSK" w:hAnsi="TH SarabunPSK" w:cs="TH SarabunPSK"/>
          <w:sz w:val="30"/>
          <w:szCs w:val="30"/>
        </w:rPr>
      </w:pPr>
      <w:r w:rsidRPr="0072567F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 w:rsidRPr="0072567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2567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2567F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 w:rsidRPr="0072567F">
        <w:rPr>
          <w:rFonts w:ascii="TH SarabunPSK" w:hAnsi="TH SarabunPSK" w:cs="TH SarabunPSK" w:hint="cs"/>
          <w:b/>
          <w:bCs/>
          <w:sz w:val="30"/>
          <w:szCs w:val="30"/>
          <w:cs/>
        </w:rPr>
        <w:t>ผู้อำนวยการโรงเรียนไพศาลพิทยาคม</w:t>
      </w:r>
      <w:r w:rsidRPr="0072567F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746BFF">
        <w:rPr>
          <w:rFonts w:ascii="TH SarabunPSK" w:hAnsi="TH SarabunPSK" w:cs="TH SarabunPSK"/>
          <w:sz w:val="30"/>
          <w:szCs w:val="30"/>
          <w:cs/>
        </w:rPr>
        <w:t xml:space="preserve">  </w:t>
      </w:r>
    </w:p>
    <w:p w14:paraId="35872950" w14:textId="3F4AA260" w:rsidR="00150C4B" w:rsidRDefault="00150C4B" w:rsidP="00150C4B">
      <w:pPr>
        <w:tabs>
          <w:tab w:val="left" w:pos="396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E6B70">
        <w:rPr>
          <w:rFonts w:ascii="TH SarabunPSK" w:hAnsi="TH SarabunPSK" w:cs="TH SarabunPSK"/>
          <w:sz w:val="32"/>
          <w:szCs w:val="32"/>
          <w:cs/>
        </w:rPr>
        <w:t>วุฒิการศึกษาสูงสุด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:  </w:t>
      </w:r>
      <w:r w:rsidRPr="008E6B70">
        <w:rPr>
          <w:rFonts w:ascii="TH SarabunPSK" w:hAnsi="TH SarabunPSK" w:cs="TH SarabunPSK"/>
          <w:sz w:val="32"/>
          <w:szCs w:val="32"/>
          <w:cs/>
        </w:rPr>
        <w:t>ศึกษาศาสตร</w:t>
      </w:r>
      <w:r w:rsidR="001B2CBA">
        <w:rPr>
          <w:rFonts w:ascii="TH SarabunPSK" w:hAnsi="TH SarabunPSK" w:cs="TH SarabunPSK" w:hint="cs"/>
          <w:sz w:val="32"/>
          <w:szCs w:val="32"/>
          <w:cs/>
        </w:rPr>
        <w:t>์</w:t>
      </w:r>
      <w:r w:rsidRPr="008E6B70">
        <w:rPr>
          <w:rFonts w:ascii="TH SarabunPSK" w:hAnsi="TH SarabunPSK" w:cs="TH SarabunPSK"/>
          <w:sz w:val="32"/>
          <w:szCs w:val="32"/>
          <w:cs/>
        </w:rPr>
        <w:t xml:space="preserve">มหาบัณฑิต  </w:t>
      </w:r>
    </w:p>
    <w:p w14:paraId="1D48BDDA" w14:textId="38556954" w:rsidR="00150C4B" w:rsidRDefault="00150C4B" w:rsidP="00150C4B">
      <w:pPr>
        <w:ind w:left="57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สาขาการบริหารการศึกษา</w:t>
      </w:r>
    </w:p>
    <w:p w14:paraId="0AA81B3B" w14:textId="29CD9958" w:rsidR="00150C4B" w:rsidRDefault="00150C4B" w:rsidP="00150C4B">
      <w:pPr>
        <w:ind w:left="4320" w:hanging="351"/>
        <w:rPr>
          <w:rFonts w:ascii="TH SarabunPSK" w:hAnsi="TH SarabunPSK" w:cs="TH SarabunPSK"/>
          <w:sz w:val="32"/>
          <w:szCs w:val="32"/>
        </w:rPr>
      </w:pPr>
      <w:r w:rsidRPr="008E6B70">
        <w:rPr>
          <w:rFonts w:ascii="TH SarabunPSK" w:hAnsi="TH SarabunPSK" w:cs="TH SarabunPSK"/>
          <w:sz w:val="32"/>
          <w:szCs w:val="32"/>
          <w:cs/>
        </w:rPr>
        <w:t xml:space="preserve">โทรศัพท์  </w:t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>
        <w:rPr>
          <w:rFonts w:ascii="TH SarabunPSK" w:hAnsi="TH SarabunPSK" w:cs="TH SarabunPSK"/>
          <w:sz w:val="32"/>
          <w:szCs w:val="32"/>
        </w:rPr>
        <w:tab/>
        <w:t xml:space="preserve">:  </w:t>
      </w:r>
      <w:r w:rsidRPr="008E6B70">
        <w:rPr>
          <w:rFonts w:ascii="TH SarabunPSK" w:hAnsi="TH SarabunPSK" w:cs="TH SarabunPSK"/>
          <w:sz w:val="32"/>
          <w:szCs w:val="32"/>
        </w:rPr>
        <w:t>0</w:t>
      </w:r>
      <w:r w:rsidR="0072567F">
        <w:rPr>
          <w:rFonts w:ascii="TH SarabunPSK" w:hAnsi="TH SarabunPSK" w:cs="TH SarabunPSK" w:hint="cs"/>
          <w:sz w:val="32"/>
          <w:szCs w:val="32"/>
          <w:cs/>
        </w:rPr>
        <w:t>9</w:t>
      </w:r>
      <w:r w:rsidR="00197C15">
        <w:rPr>
          <w:rFonts w:ascii="TH SarabunPSK" w:hAnsi="TH SarabunPSK" w:cs="TH SarabunPSK"/>
          <w:sz w:val="32"/>
          <w:szCs w:val="32"/>
        </w:rPr>
        <w:t>1</w:t>
      </w:r>
      <w:r w:rsidR="00682ED0">
        <w:rPr>
          <w:rFonts w:ascii="TH SarabunPSK" w:hAnsi="TH SarabunPSK" w:cs="TH SarabunPSK"/>
          <w:sz w:val="32"/>
          <w:szCs w:val="32"/>
        </w:rPr>
        <w:t>-</w:t>
      </w:r>
      <w:r w:rsidR="00197C15">
        <w:rPr>
          <w:rFonts w:ascii="TH SarabunPSK" w:hAnsi="TH SarabunPSK" w:cs="TH SarabunPSK"/>
          <w:sz w:val="32"/>
          <w:szCs w:val="32"/>
        </w:rPr>
        <w:t>491</w:t>
      </w:r>
      <w:r w:rsidRPr="008E6B70">
        <w:rPr>
          <w:rFonts w:ascii="TH SarabunPSK" w:hAnsi="TH SarabunPSK" w:cs="TH SarabunPSK"/>
          <w:sz w:val="32"/>
          <w:szCs w:val="32"/>
        </w:rPr>
        <w:t>-</w:t>
      </w:r>
      <w:r w:rsidR="00197C15">
        <w:rPr>
          <w:rFonts w:ascii="TH SarabunPSK" w:hAnsi="TH SarabunPSK" w:cs="TH SarabunPSK"/>
          <w:sz w:val="32"/>
          <w:szCs w:val="32"/>
        </w:rPr>
        <w:t>2002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6E296166" w14:textId="7409B86B" w:rsidR="00150C4B" w:rsidRDefault="00150C4B" w:rsidP="00150C4B">
      <w:pPr>
        <w:ind w:left="4320" w:hanging="351"/>
        <w:rPr>
          <w:rFonts w:ascii="TH SarabunPSK" w:hAnsi="TH SarabunPSK" w:cs="TH SarabunPSK"/>
          <w:sz w:val="32"/>
          <w:szCs w:val="32"/>
        </w:rPr>
      </w:pPr>
      <w:r w:rsidRPr="008E6B70">
        <w:rPr>
          <w:rFonts w:ascii="TH SarabunPSK" w:hAnsi="TH SarabunPSK" w:cs="TH SarabunPSK"/>
          <w:sz w:val="32"/>
          <w:szCs w:val="32"/>
        </w:rPr>
        <w:t xml:space="preserve">E-mail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8E6B70">
        <w:rPr>
          <w:rFonts w:ascii="TH SarabunPSK" w:hAnsi="TH SarabunPSK" w:cs="TH SarabunPSK"/>
          <w:sz w:val="32"/>
          <w:szCs w:val="32"/>
        </w:rPr>
        <w:t>:</w:t>
      </w:r>
      <w:r w:rsidRPr="008E6B7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784721" w:rsidRPr="00784721">
        <w:rPr>
          <w:rFonts w:ascii="TH SarabunPSK" w:hAnsi="TH SarabunPSK" w:cs="TH SarabunPSK"/>
          <w:sz w:val="32"/>
          <w:szCs w:val="32"/>
        </w:rPr>
        <w:t>Momprakhon@gmail.com</w:t>
      </w:r>
    </w:p>
    <w:p w14:paraId="448A8462" w14:textId="420D9228" w:rsidR="00150C4B" w:rsidRDefault="00150C4B" w:rsidP="00150C4B">
      <w:pPr>
        <w:ind w:left="4320" w:hanging="351"/>
        <w:rPr>
          <w:rFonts w:ascii="TH SarabunPSK" w:hAnsi="TH SarabunPSK" w:cs="TH SarabunPSK"/>
          <w:sz w:val="32"/>
          <w:szCs w:val="32"/>
        </w:rPr>
      </w:pPr>
      <w:r w:rsidRPr="008E6B70">
        <w:rPr>
          <w:rFonts w:ascii="TH SarabunPSK" w:hAnsi="TH SarabunPSK" w:cs="TH SarabunPSK"/>
          <w:sz w:val="32"/>
          <w:szCs w:val="32"/>
          <w:cs/>
        </w:rPr>
        <w:t>ดำรงตำแหน่ง</w:t>
      </w:r>
      <w:r w:rsidR="00B7678F">
        <w:rPr>
          <w:rFonts w:ascii="TH SarabunPSK" w:hAnsi="TH SarabunPSK" w:cs="TH SarabunPSK" w:hint="cs"/>
          <w:sz w:val="32"/>
          <w:szCs w:val="32"/>
          <w:cs/>
        </w:rPr>
        <w:t>ผู้อำนวยการโรงเรียนคน</w:t>
      </w:r>
      <w:r>
        <w:rPr>
          <w:rFonts w:ascii="TH SarabunPSK" w:hAnsi="TH SarabunPSK" w:cs="TH SarabunPSK"/>
          <w:sz w:val="32"/>
          <w:szCs w:val="32"/>
          <w:cs/>
        </w:rPr>
        <w:t>ปัจจุบัน</w:t>
      </w:r>
      <w:r w:rsidR="0074023A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1058709" w14:textId="3A8D98A6" w:rsidR="00150C4B" w:rsidRDefault="00150C4B" w:rsidP="00150C4B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C1A192C" w14:textId="3E268E78" w:rsidR="00150C4B" w:rsidRDefault="00507771" w:rsidP="00150C4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19E0008F" wp14:editId="16B9DC14">
            <wp:simplePos x="0" y="0"/>
            <wp:positionH relativeFrom="margin">
              <wp:posOffset>-58908</wp:posOffset>
            </wp:positionH>
            <wp:positionV relativeFrom="paragraph">
              <wp:posOffset>283210</wp:posOffset>
            </wp:positionV>
            <wp:extent cx="2059158" cy="2577509"/>
            <wp:effectExtent l="38100" t="38100" r="36830" b="32385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รอง ธนิต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158" cy="2577509"/>
                    </a:xfrm>
                    <a:prstGeom prst="rect">
                      <a:avLst/>
                    </a:prstGeom>
                    <a:ln w="28575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13FF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6A5E4F4B" wp14:editId="3CC6B753">
                <wp:simplePos x="0" y="0"/>
                <wp:positionH relativeFrom="column">
                  <wp:posOffset>-128314</wp:posOffset>
                </wp:positionH>
                <wp:positionV relativeFrom="paragraph">
                  <wp:posOffset>234566</wp:posOffset>
                </wp:positionV>
                <wp:extent cx="2176617" cy="3181985"/>
                <wp:effectExtent l="0" t="0" r="14605" b="1841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6617" cy="318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1648F" w14:textId="52C8D4D8" w:rsidR="00F913FF" w:rsidRDefault="00F913FF">
                            <w:r>
                              <w:rPr>
                                <w:cs/>
                              </w:rPr>
                              <w:br/>
                            </w:r>
                          </w:p>
                          <w:p w14:paraId="7D9A48E4" w14:textId="22EB5EA5" w:rsidR="00F913FF" w:rsidRDefault="00F913FF"/>
                          <w:p w14:paraId="3A9AB7AF" w14:textId="5C8582F3" w:rsidR="00F913FF" w:rsidRDefault="00F913FF"/>
                          <w:p w14:paraId="08FD7DF8" w14:textId="7FD656D3" w:rsidR="00F913FF" w:rsidRDefault="00F913FF"/>
                          <w:p w14:paraId="5CCDE4A5" w14:textId="61C981DB" w:rsidR="00F913FF" w:rsidRDefault="00F913FF"/>
                          <w:p w14:paraId="0A878854" w14:textId="0C85A2DC" w:rsidR="00F913FF" w:rsidRDefault="00F913FF"/>
                          <w:p w14:paraId="7DC58911" w14:textId="1E284564" w:rsidR="00F913FF" w:rsidRDefault="00F913FF"/>
                          <w:p w14:paraId="09FADCAE" w14:textId="77F0C065" w:rsidR="00F913FF" w:rsidRDefault="00F913FF"/>
                          <w:p w14:paraId="4044C586" w14:textId="2A0AC4F2" w:rsidR="00F913FF" w:rsidRPr="0072567F" w:rsidRDefault="00F913FF" w:rsidP="00F913FF">
                            <w:pPr>
                              <w:pStyle w:val="af"/>
                              <w:jc w:val="center"/>
                              <w:rPr>
                                <w:rFonts w:ascii="PSL Passanun" w:hAnsi="PSL Passanun" w:cs="PSL Passanun"/>
                                <w:b/>
                                <w:bCs/>
                                <w:color w:val="0000FF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2567F">
                              <w:rPr>
                                <w:rFonts w:ascii="PSL Passanun" w:hAnsi="PSL Passanun" w:cs="PSL Passanun"/>
                                <w:b/>
                                <w:bCs/>
                                <w:color w:val="0000FF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นา</w:t>
                            </w:r>
                            <w:r>
                              <w:rPr>
                                <w:rFonts w:ascii="PSL Passanun" w:hAnsi="PSL Passanun" w:cs="PSL Passanun" w:hint="cs"/>
                                <w:b/>
                                <w:bCs/>
                                <w:color w:val="0000FF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ยธนิต  ปุ่นประโคน</w:t>
                            </w:r>
                          </w:p>
                          <w:p w14:paraId="295A696B" w14:textId="5FDDFE2A" w:rsidR="00F913FF" w:rsidRPr="0072567F" w:rsidRDefault="00F913FF" w:rsidP="00F913FF">
                            <w:pPr>
                              <w:pStyle w:val="af"/>
                              <w:jc w:val="center"/>
                              <w:rPr>
                                <w:rFonts w:ascii="PSL Passanun" w:hAnsi="PSL Passanun" w:cs="PSL Passanun"/>
                                <w:b/>
                                <w:bCs/>
                                <w:color w:val="0000FF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PSL Passanun" w:hAnsi="PSL Passanun" w:cs="PSL Passanun" w:hint="cs"/>
                                <w:b/>
                                <w:bCs/>
                                <w:color w:val="0000FF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รอง</w:t>
                            </w:r>
                            <w:r w:rsidRPr="0072567F">
                              <w:rPr>
                                <w:rFonts w:ascii="PSL Passanun" w:hAnsi="PSL Passanun" w:cs="PSL Passanun"/>
                                <w:b/>
                                <w:bCs/>
                                <w:color w:val="0000FF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ผู้อำนวยการโรงเรียนไพศาลพิทยาคม</w:t>
                            </w:r>
                          </w:p>
                          <w:p w14:paraId="1C1A6E04" w14:textId="2333F404" w:rsidR="00F913FF" w:rsidRPr="00F913FF" w:rsidRDefault="00F913F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5E4F4B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margin-left:-10.1pt;margin-top:18.45pt;width:171.4pt;height:250.55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" strokecolor="#0070c0">
                <v:textbox>
                  <w:txbxContent>
                    <w:p w14:paraId="64D1648F" w14:textId="52C8D4D8" w:rsidR="00F913FF" w:rsidRDefault="00F913FF">
                      <w:r>
                        <w:rPr>
                          <w:cs/>
                        </w:rPr>
                        <w:br/>
                      </w:r>
                    </w:p>
                    <w:p w14:paraId="7D9A48E4" w14:textId="22EB5EA5" w:rsidR="00F913FF" w:rsidRDefault="00F913FF"/>
                    <w:p w14:paraId="3A9AB7AF" w14:textId="5C8582F3" w:rsidR="00F913FF" w:rsidRDefault="00F913FF"/>
                    <w:p w14:paraId="08FD7DF8" w14:textId="7FD656D3" w:rsidR="00F913FF" w:rsidRDefault="00F913FF"/>
                    <w:p w14:paraId="5CCDE4A5" w14:textId="61C981DB" w:rsidR="00F913FF" w:rsidRDefault="00F913FF"/>
                    <w:p w14:paraId="0A878854" w14:textId="0C85A2DC" w:rsidR="00F913FF" w:rsidRDefault="00F913FF"/>
                    <w:p w14:paraId="7DC58911" w14:textId="1E284564" w:rsidR="00F913FF" w:rsidRDefault="00F913FF"/>
                    <w:p w14:paraId="09FADCAE" w14:textId="77F0C065" w:rsidR="00F913FF" w:rsidRDefault="00F913FF"/>
                    <w:p w14:paraId="4044C586" w14:textId="2A0AC4F2" w:rsidR="00F913FF" w:rsidRPr="0072567F" w:rsidRDefault="00F913FF" w:rsidP="00F913FF">
                      <w:pPr>
                        <w:pStyle w:val="af"/>
                        <w:jc w:val="center"/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2567F">
                        <w:rPr>
                          <w:rFonts w:ascii="PSL Passanun" w:hAnsi="PSL Passanun" w:cs="PSL Passanun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นา</w:t>
                      </w:r>
                      <w:r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ยธนิต  </w:t>
                      </w:r>
                      <w:proofErr w:type="spellStart"/>
                      <w:r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ปุ่น</w:t>
                      </w:r>
                      <w:proofErr w:type="spellEnd"/>
                      <w:r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ประโคน</w:t>
                      </w:r>
                    </w:p>
                    <w:p w14:paraId="295A696B" w14:textId="5FDDFE2A" w:rsidR="00F913FF" w:rsidRPr="0072567F" w:rsidRDefault="00F913FF" w:rsidP="00F913FF">
                      <w:pPr>
                        <w:pStyle w:val="af"/>
                        <w:jc w:val="center"/>
                        <w:rPr>
                          <w:rFonts w:ascii="PSL Passanun" w:hAnsi="PSL Passanun" w:cs="PSL Passanun"/>
                          <w:b/>
                          <w:bCs/>
                          <w:color w:val="0000FF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PSL Passanun" w:hAnsi="PSL Passanun" w:cs="PSL Passanun" w:hint="cs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รอง</w:t>
                      </w:r>
                      <w:r w:rsidRPr="0072567F">
                        <w:rPr>
                          <w:rFonts w:ascii="PSL Passanun" w:hAnsi="PSL Passanun" w:cs="PSL Passanun"/>
                          <w:b/>
                          <w:bCs/>
                          <w:color w:val="0000FF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</w:rPr>
                        <w:t>ผู้อำนวยการโรงเรียนไพศาลพิทยาคม</w:t>
                      </w:r>
                    </w:p>
                    <w:p w14:paraId="1C1A6E04" w14:textId="2333F404" w:rsidR="00F913FF" w:rsidRPr="00F913FF" w:rsidRDefault="00F913FF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0C4B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3044699A" w14:textId="06A0DE10" w:rsidR="00150C4B" w:rsidRDefault="00150C4B" w:rsidP="00150C4B">
      <w:pPr>
        <w:tabs>
          <w:tab w:val="left" w:pos="3969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ชื่อ-สกุล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นาย</w:t>
      </w:r>
      <w:r w:rsidR="0074023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ธนิต  </w:t>
      </w:r>
      <w:proofErr w:type="spellStart"/>
      <w:r w:rsidR="0074023A">
        <w:rPr>
          <w:rFonts w:ascii="TH SarabunPSK" w:hAnsi="TH SarabunPSK" w:cs="TH SarabunPSK" w:hint="cs"/>
          <w:b/>
          <w:bCs/>
          <w:sz w:val="32"/>
          <w:szCs w:val="32"/>
          <w:cs/>
        </w:rPr>
        <w:t>ปุ่นป</w:t>
      </w:r>
      <w:proofErr w:type="spellEnd"/>
      <w:r w:rsidR="0074023A">
        <w:rPr>
          <w:rFonts w:ascii="TH SarabunPSK" w:hAnsi="TH SarabunPSK" w:cs="TH SarabunPSK" w:hint="cs"/>
          <w:b/>
          <w:bCs/>
          <w:sz w:val="32"/>
          <w:szCs w:val="32"/>
          <w:cs/>
        </w:rPr>
        <w:t>ระโคน</w:t>
      </w:r>
    </w:p>
    <w:p w14:paraId="4B9410C3" w14:textId="5022F525" w:rsidR="00150C4B" w:rsidRDefault="00150C4B" w:rsidP="00F913FF">
      <w:pPr>
        <w:tabs>
          <w:tab w:val="left" w:pos="2277"/>
          <w:tab w:val="left" w:pos="3969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F913F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รองผู้อำนวยการโรงเรียน</w:t>
      </w:r>
    </w:p>
    <w:p w14:paraId="0A53DE30" w14:textId="77777777" w:rsidR="00150C4B" w:rsidRDefault="00150C4B" w:rsidP="00150C4B">
      <w:pPr>
        <w:tabs>
          <w:tab w:val="left" w:pos="3969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ไพศาลพิทยาคม</w:t>
      </w:r>
    </w:p>
    <w:p w14:paraId="4E7F86A4" w14:textId="06F51D81" w:rsidR="00150C4B" w:rsidRDefault="00150C4B" w:rsidP="00150C4B">
      <w:pPr>
        <w:tabs>
          <w:tab w:val="left" w:pos="396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8E6B70">
        <w:rPr>
          <w:rFonts w:ascii="TH SarabunPSK" w:hAnsi="TH SarabunPSK" w:cs="TH SarabunPSK"/>
          <w:sz w:val="32"/>
          <w:szCs w:val="32"/>
          <w:cs/>
        </w:rPr>
        <w:t>วุฒิการศึกษาสูงสุด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:  </w:t>
      </w:r>
      <w:r w:rsidR="0074023A">
        <w:rPr>
          <w:rFonts w:ascii="TH SarabunPSK" w:hAnsi="TH SarabunPSK" w:cs="TH SarabunPSK" w:hint="cs"/>
          <w:sz w:val="32"/>
          <w:szCs w:val="32"/>
          <w:cs/>
        </w:rPr>
        <w:t>ปรัชญาดุษฎีบัณฑิต (</w:t>
      </w:r>
      <w:proofErr w:type="spellStart"/>
      <w:r w:rsidR="0074023A">
        <w:rPr>
          <w:rFonts w:ascii="TH SarabunPSK" w:hAnsi="TH SarabunPSK" w:cs="TH SarabunPSK" w:hint="cs"/>
          <w:sz w:val="32"/>
          <w:szCs w:val="32"/>
          <w:cs/>
        </w:rPr>
        <w:t>ปร</w:t>
      </w:r>
      <w:proofErr w:type="spellEnd"/>
      <w:r w:rsidR="0074023A">
        <w:rPr>
          <w:rFonts w:ascii="TH SarabunPSK" w:hAnsi="TH SarabunPSK" w:cs="TH SarabunPSK"/>
          <w:sz w:val="32"/>
          <w:szCs w:val="32"/>
        </w:rPr>
        <w:t>.</w:t>
      </w:r>
      <w:r w:rsidR="0074023A">
        <w:rPr>
          <w:rFonts w:ascii="TH SarabunPSK" w:hAnsi="TH SarabunPSK" w:cs="TH SarabunPSK" w:hint="cs"/>
          <w:sz w:val="32"/>
          <w:szCs w:val="32"/>
          <w:cs/>
        </w:rPr>
        <w:t>ด</w:t>
      </w:r>
      <w:r w:rsidR="0074023A">
        <w:rPr>
          <w:rFonts w:ascii="TH SarabunPSK" w:hAnsi="TH SarabunPSK" w:cs="TH SarabunPSK"/>
          <w:sz w:val="32"/>
          <w:szCs w:val="32"/>
        </w:rPr>
        <w:t>.</w:t>
      </w:r>
      <w:r w:rsidR="0074023A">
        <w:rPr>
          <w:rFonts w:ascii="TH SarabunPSK" w:hAnsi="TH SarabunPSK" w:cs="TH SarabunPSK" w:hint="cs"/>
          <w:sz w:val="32"/>
          <w:szCs w:val="32"/>
          <w:cs/>
        </w:rPr>
        <w:t>)</w:t>
      </w:r>
      <w:r w:rsidR="0074023A">
        <w:rPr>
          <w:rFonts w:ascii="TH SarabunPSK" w:hAnsi="TH SarabunPSK" w:cs="TH SarabunPSK"/>
          <w:sz w:val="32"/>
          <w:szCs w:val="32"/>
        </w:rPr>
        <w:t xml:space="preserve"> </w:t>
      </w:r>
    </w:p>
    <w:p w14:paraId="0D5D2C0E" w14:textId="77777777" w:rsidR="00150C4B" w:rsidRDefault="00150C4B" w:rsidP="00150C4B">
      <w:pPr>
        <w:ind w:left="57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สาขาการบริหารการศึกษา</w:t>
      </w:r>
    </w:p>
    <w:p w14:paraId="4A6FCCD5" w14:textId="2DBCFAFA" w:rsidR="00150C4B" w:rsidRDefault="00150C4B" w:rsidP="00150C4B">
      <w:pPr>
        <w:ind w:left="4320" w:hanging="351"/>
        <w:rPr>
          <w:rFonts w:ascii="TH SarabunPSK" w:hAnsi="TH SarabunPSK" w:cs="TH SarabunPSK"/>
          <w:sz w:val="32"/>
          <w:szCs w:val="32"/>
        </w:rPr>
      </w:pPr>
      <w:r w:rsidRPr="008E6B70">
        <w:rPr>
          <w:rFonts w:ascii="TH SarabunPSK" w:hAnsi="TH SarabunPSK" w:cs="TH SarabunPSK"/>
          <w:sz w:val="32"/>
          <w:szCs w:val="32"/>
          <w:cs/>
        </w:rPr>
        <w:t xml:space="preserve">โทรศัพท์  </w:t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>
        <w:rPr>
          <w:rFonts w:ascii="TH SarabunPSK" w:hAnsi="TH SarabunPSK" w:cs="TH SarabunPSK"/>
          <w:sz w:val="32"/>
          <w:szCs w:val="32"/>
        </w:rPr>
        <w:tab/>
        <w:t>:  08</w:t>
      </w:r>
      <w:r w:rsidR="00682ED0">
        <w:rPr>
          <w:rFonts w:ascii="TH SarabunPSK" w:hAnsi="TH SarabunPSK" w:cs="TH SarabunPSK"/>
          <w:sz w:val="32"/>
          <w:szCs w:val="32"/>
        </w:rPr>
        <w:t>8</w:t>
      </w:r>
      <w:r>
        <w:rPr>
          <w:rFonts w:ascii="TH SarabunPSK" w:hAnsi="TH SarabunPSK" w:cs="TH SarabunPSK"/>
          <w:sz w:val="32"/>
          <w:szCs w:val="32"/>
        </w:rPr>
        <w:t>-</w:t>
      </w:r>
      <w:r w:rsidR="00682ED0">
        <w:rPr>
          <w:rFonts w:ascii="TH SarabunPSK" w:hAnsi="TH SarabunPSK" w:cs="TH SarabunPSK"/>
          <w:sz w:val="32"/>
          <w:szCs w:val="32"/>
        </w:rPr>
        <w:t>362-9660</w:t>
      </w:r>
    </w:p>
    <w:p w14:paraId="4FC8E9B4" w14:textId="5873857D" w:rsidR="00150C4B" w:rsidRDefault="00150C4B" w:rsidP="00507771">
      <w:pPr>
        <w:ind w:left="3969"/>
        <w:rPr>
          <w:rFonts w:ascii="TH SarabunPSK" w:hAnsi="TH SarabunPSK" w:cs="TH SarabunPSK"/>
          <w:sz w:val="32"/>
          <w:szCs w:val="32"/>
        </w:rPr>
      </w:pPr>
      <w:r w:rsidRPr="008E6B70">
        <w:rPr>
          <w:rFonts w:ascii="TH SarabunPSK" w:hAnsi="TH SarabunPSK" w:cs="TH SarabunPSK"/>
          <w:sz w:val="32"/>
          <w:szCs w:val="32"/>
        </w:rPr>
        <w:t xml:space="preserve">E-mail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8E6B70">
        <w:rPr>
          <w:rFonts w:ascii="TH SarabunPSK" w:hAnsi="TH SarabunPSK" w:cs="TH SarabunPSK"/>
          <w:sz w:val="32"/>
          <w:szCs w:val="32"/>
        </w:rPr>
        <w:t>:</w:t>
      </w:r>
      <w:r w:rsidRPr="008E6B70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16" w:history="1">
        <w:r w:rsidR="00507771" w:rsidRPr="00AA429E">
          <w:rPr>
            <w:rStyle w:val="af0"/>
            <w:rFonts w:ascii="TH SarabunPSK" w:hAnsi="TH SarabunPSK" w:cs="TH SarabunPSK"/>
            <w:sz w:val="32"/>
            <w:szCs w:val="32"/>
          </w:rPr>
          <w:t>thanit.lone1@gmail.com</w:t>
        </w:r>
      </w:hyperlink>
      <w:r w:rsidR="00507771">
        <w:rPr>
          <w:rFonts w:ascii="TH SarabunPSK" w:hAnsi="TH SarabunPSK" w:cs="TH SarabunPSK"/>
          <w:sz w:val="32"/>
          <w:szCs w:val="32"/>
        </w:rPr>
        <w:br/>
      </w:r>
      <w:r w:rsidR="00507771">
        <w:rPr>
          <w:rFonts w:ascii="TH SarabunPSK" w:hAnsi="TH SarabunPSK" w:cs="TH SarabunPSK"/>
          <w:sz w:val="32"/>
          <w:szCs w:val="32"/>
        </w:rPr>
        <w:br/>
      </w:r>
      <w:r w:rsidRPr="008E6B70">
        <w:rPr>
          <w:rFonts w:ascii="TH SarabunPSK" w:hAnsi="TH SarabunPSK" w:cs="TH SarabunPSK"/>
          <w:sz w:val="32"/>
          <w:szCs w:val="32"/>
          <w:cs/>
        </w:rPr>
        <w:t>ดำรงตำแหน่งในโรงเรียนนี้ตั้งแต่ปี2</w:t>
      </w:r>
      <w:r w:rsidRPr="008E6B70">
        <w:rPr>
          <w:rFonts w:ascii="TH SarabunPSK" w:hAnsi="TH SarabunPSK" w:cs="TH SarabunPSK"/>
          <w:sz w:val="32"/>
          <w:szCs w:val="32"/>
        </w:rPr>
        <w:t>5</w:t>
      </w:r>
      <w:r w:rsidR="00507771">
        <w:rPr>
          <w:rFonts w:ascii="TH SarabunPSK" w:hAnsi="TH SarabunPSK" w:cs="TH SarabunPSK"/>
          <w:sz w:val="32"/>
          <w:szCs w:val="32"/>
        </w:rPr>
        <w:t>63</w:t>
      </w:r>
      <w:r w:rsidRPr="008E6B70">
        <w:rPr>
          <w:rFonts w:ascii="TH SarabunPSK" w:hAnsi="TH SarabunPSK" w:cs="TH SarabunPSK"/>
          <w:sz w:val="32"/>
          <w:szCs w:val="32"/>
        </w:rPr>
        <w:t xml:space="preserve"> –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จนถึงปัจจุบัน</w:t>
      </w:r>
    </w:p>
    <w:p w14:paraId="5EC747FC" w14:textId="7DD65AD2" w:rsidR="00AE7AAB" w:rsidRPr="002B3532" w:rsidRDefault="00150C4B" w:rsidP="00C154DD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1E21671D" w14:textId="77777777" w:rsidR="00C154DD" w:rsidRPr="00AE7AAB" w:rsidRDefault="00C154DD" w:rsidP="00C154DD">
      <w:pPr>
        <w:rPr>
          <w:rFonts w:ascii="TH SarabunPSK" w:hAnsi="TH SarabunPSK" w:cs="TH SarabunPSK"/>
          <w:sz w:val="36"/>
          <w:szCs w:val="36"/>
        </w:rPr>
      </w:pPr>
      <w:r w:rsidRPr="00C72150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t>แ</w:t>
      </w:r>
      <w:r w:rsidRPr="00AE7AAB">
        <w:rPr>
          <w:rFonts w:ascii="TH SarabunPSK" w:hAnsi="TH SarabunPSK" w:cs="TH SarabunPSK"/>
          <w:b/>
          <w:bCs/>
          <w:color w:val="0066FF"/>
          <w:sz w:val="36"/>
          <w:szCs w:val="36"/>
          <w:cs/>
        </w:rPr>
        <w:t>ผนผังที่ตั้งสถานศึกษา</w:t>
      </w:r>
    </w:p>
    <w:p w14:paraId="027D91D7" w14:textId="77777777" w:rsidR="00D36CD9" w:rsidRDefault="00C154DD" w:rsidP="00783903">
      <w:pPr>
        <w:ind w:firstLine="720"/>
        <w:rPr>
          <w:rFonts w:ascii="TH SarabunPSK" w:hAnsi="TH SarabunPSK" w:cs="TH SarabunPSK"/>
          <w:sz w:val="32"/>
          <w:szCs w:val="32"/>
        </w:rPr>
      </w:pPr>
      <w:r w:rsidRPr="008E6B70">
        <w:rPr>
          <w:rFonts w:ascii="TH SarabunPSK" w:hAnsi="TH SarabunPSK" w:cs="TH SarabunPSK"/>
          <w:sz w:val="32"/>
          <w:szCs w:val="32"/>
          <w:cs/>
        </w:rPr>
        <w:t xml:space="preserve">แผนที่แสดงเส้นทางไปสถานศึกษา  (เริ่มต้นจาก  </w:t>
      </w:r>
      <w:proofErr w:type="spellStart"/>
      <w:r w:rsidRPr="008E6B70">
        <w:rPr>
          <w:rFonts w:ascii="TH SarabunPSK" w:hAnsi="TH SarabunPSK" w:cs="TH SarabunPSK"/>
          <w:sz w:val="32"/>
          <w:szCs w:val="32"/>
          <w:cs/>
        </w:rPr>
        <w:t>สพ</w:t>
      </w:r>
      <w:proofErr w:type="spellEnd"/>
      <w:r w:rsidRPr="008E6B70">
        <w:rPr>
          <w:rFonts w:ascii="TH SarabunPSK" w:hAnsi="TH SarabunPSK" w:cs="TH SarabunPSK"/>
          <w:sz w:val="32"/>
          <w:szCs w:val="32"/>
          <w:cs/>
        </w:rPr>
        <w:t>ม.32ถึงโรงเรียนไพศาลพิทยาคม)</w:t>
      </w:r>
    </w:p>
    <w:p w14:paraId="26509177" w14:textId="77777777" w:rsidR="00D36CD9" w:rsidRDefault="00642455" w:rsidP="00C154D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59" behindDoc="0" locked="0" layoutInCell="0" allowOverlap="1" wp14:anchorId="535B5E4C" wp14:editId="733D5A75">
                <wp:simplePos x="0" y="0"/>
                <wp:positionH relativeFrom="column">
                  <wp:posOffset>-332740</wp:posOffset>
                </wp:positionH>
                <wp:positionV relativeFrom="paragraph">
                  <wp:posOffset>168275</wp:posOffset>
                </wp:positionV>
                <wp:extent cx="6341745" cy="6468745"/>
                <wp:effectExtent l="0" t="0" r="20955" b="27305"/>
                <wp:wrapNone/>
                <wp:docPr id="385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1745" cy="646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5EA00" w14:textId="77777777" w:rsidR="00D36CD9" w:rsidRDefault="00D36CD9" w:rsidP="00D36CD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21589C" wp14:editId="295135CF">
                                  <wp:extent cx="2918298" cy="4759156"/>
                                  <wp:effectExtent l="0" t="0" r="0" b="3810"/>
                                  <wp:docPr id="4" name="รูปภาพ 3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แผนผังไปโรงเรียน.png"/>
                                          <pic:cNvPicPr/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6764" cy="47729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5B5E4C" id="Rectangle 53" o:spid="_x0000_s1027" style="position:absolute;margin-left:-26.2pt;margin-top:13.25pt;width:499.35pt;height:509.35pt;z-index:251663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" o:allowincell="f">
                <v:textbox>
                  <w:txbxContent>
                    <w:p w14:paraId="44D5EA00" w14:textId="77777777" w:rsidR="00D36CD9" w:rsidRDefault="00D36CD9" w:rsidP="00D36CD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21589C" wp14:editId="295135CF">
                            <wp:extent cx="2918298" cy="4759156"/>
                            <wp:effectExtent l="0" t="0" r="0" b="3810"/>
                            <wp:docPr id="4" name="รูปภาพ 3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แผนผังไปโรงเรียน.png"/>
                                    <pic:cNvPicPr/>
                                  </pic:nvPicPr>
                                  <pic:blipFill>
                                    <a:blip r:embed="rId1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26764" cy="47729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7BE94A16" w14:textId="77777777" w:rsidR="00D36CD9" w:rsidRDefault="00D36CD9" w:rsidP="00C154DD">
      <w:pPr>
        <w:rPr>
          <w:rFonts w:ascii="TH SarabunPSK" w:hAnsi="TH SarabunPSK" w:cs="TH SarabunPSK"/>
          <w:sz w:val="32"/>
          <w:szCs w:val="32"/>
        </w:rPr>
      </w:pPr>
    </w:p>
    <w:p w14:paraId="3FCC2641" w14:textId="77777777" w:rsidR="00D36CD9" w:rsidRDefault="00D36CD9" w:rsidP="00C154DD">
      <w:pPr>
        <w:rPr>
          <w:rFonts w:ascii="TH SarabunPSK" w:hAnsi="TH SarabunPSK" w:cs="TH SarabunPSK"/>
          <w:sz w:val="32"/>
          <w:szCs w:val="32"/>
        </w:rPr>
      </w:pPr>
    </w:p>
    <w:p w14:paraId="15E4539F" w14:textId="77777777" w:rsidR="00D36CD9" w:rsidRDefault="00D36CD9" w:rsidP="00C154DD">
      <w:pPr>
        <w:rPr>
          <w:rFonts w:ascii="TH SarabunPSK" w:hAnsi="TH SarabunPSK" w:cs="TH SarabunPSK"/>
          <w:sz w:val="32"/>
          <w:szCs w:val="32"/>
        </w:rPr>
      </w:pPr>
    </w:p>
    <w:p w14:paraId="7368C397" w14:textId="77777777" w:rsidR="00D36CD9" w:rsidRDefault="00D36CD9" w:rsidP="00C154DD">
      <w:pPr>
        <w:rPr>
          <w:rFonts w:ascii="TH SarabunPSK" w:hAnsi="TH SarabunPSK" w:cs="TH SarabunPSK"/>
          <w:sz w:val="32"/>
          <w:szCs w:val="32"/>
        </w:rPr>
      </w:pPr>
    </w:p>
    <w:p w14:paraId="152466FA" w14:textId="77777777" w:rsidR="00D36CD9" w:rsidRDefault="00D36CD9" w:rsidP="00C154DD">
      <w:pPr>
        <w:rPr>
          <w:rFonts w:ascii="TH SarabunPSK" w:hAnsi="TH SarabunPSK" w:cs="TH SarabunPSK"/>
          <w:sz w:val="32"/>
          <w:szCs w:val="32"/>
        </w:rPr>
      </w:pPr>
    </w:p>
    <w:p w14:paraId="308F46AF" w14:textId="77777777" w:rsidR="00D36CD9" w:rsidRPr="008E6B70" w:rsidRDefault="00D36CD9" w:rsidP="00C154DD">
      <w:pPr>
        <w:rPr>
          <w:rFonts w:ascii="TH SarabunPSK" w:hAnsi="TH SarabunPSK" w:cs="TH SarabunPSK"/>
          <w:sz w:val="32"/>
          <w:szCs w:val="32"/>
        </w:rPr>
      </w:pPr>
    </w:p>
    <w:p w14:paraId="03977474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645B478D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1CD4DC05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2D095F98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5BA51166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66996552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25D0F0E1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5BB5A567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62974D10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61744730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44DBD740" w14:textId="77777777" w:rsidR="00C154DD" w:rsidRPr="008E6B70" w:rsidRDefault="00C154DD" w:rsidP="00C154DD">
      <w:pPr>
        <w:rPr>
          <w:rFonts w:ascii="TH SarabunPSK" w:hAnsi="TH SarabunPSK" w:cs="TH SarabunPSK"/>
          <w:sz w:val="32"/>
          <w:szCs w:val="32"/>
        </w:rPr>
      </w:pPr>
    </w:p>
    <w:p w14:paraId="40DD91C9" w14:textId="23672639" w:rsidR="00783903" w:rsidRPr="00150C4B" w:rsidRDefault="002B3532" w:rsidP="00150C4B">
      <w:pPr>
        <w:rPr>
          <w:rFonts w:ascii="TH SarabunPSK" w:hAnsi="TH SarabunPSK" w:cs="TH SarabunPSK"/>
          <w:b/>
          <w:bCs/>
          <w:color w:val="0070C0"/>
          <w:sz w:val="36"/>
          <w:szCs w:val="36"/>
        </w:rPr>
      </w:pPr>
      <w:r>
        <w:rPr>
          <w:rFonts w:ascii="TH SarabunPSK" w:hAnsi="TH SarabunPSK" w:cs="TH SarabunPSK"/>
          <w:b/>
          <w:bCs/>
          <w:color w:val="FF0066"/>
          <w:sz w:val="56"/>
          <w:szCs w:val="56"/>
        </w:rPr>
        <w:br/>
      </w:r>
      <w:r w:rsidR="00783903" w:rsidRPr="00150C4B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t>แ</w:t>
      </w:r>
      <w:r w:rsidR="00783903" w:rsidRPr="00150C4B"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  <w:t>ผนผังแสดงบริเวณโรงเรียน</w:t>
      </w:r>
    </w:p>
    <w:p w14:paraId="0F2E9634" w14:textId="5AF9B778" w:rsidR="00C72150" w:rsidRDefault="002445B9" w:rsidP="007276C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13C42AF9" wp14:editId="252AD2E2">
                <wp:simplePos x="0" y="0"/>
                <wp:positionH relativeFrom="column">
                  <wp:posOffset>-132080</wp:posOffset>
                </wp:positionH>
                <wp:positionV relativeFrom="paragraph">
                  <wp:posOffset>207645</wp:posOffset>
                </wp:positionV>
                <wp:extent cx="5572125" cy="7658100"/>
                <wp:effectExtent l="0" t="0" r="28575" b="19050"/>
                <wp:wrapNone/>
                <wp:docPr id="55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2125" cy="765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CCC90" w14:textId="3B8A84BA" w:rsidR="00C72150" w:rsidRDefault="002445B9" w:rsidP="00C7215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12B74D" wp14:editId="03E9385E">
                                  <wp:extent cx="5381625" cy="7048500"/>
                                  <wp:effectExtent l="0" t="0" r="9525" b="0"/>
                                  <wp:docPr id="10" name="รูปภาพ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แผนผังโรงเรียน 3.pn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97437" cy="7069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C42AF9" id="Rectangle 54" o:spid="_x0000_s1028" style="position:absolute;left:0;text-align:left;margin-left:-10.4pt;margin-top:16.35pt;width:438.75pt;height:60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" o:allowincell="f">
                <v:textbox>
                  <w:txbxContent>
                    <w:p w14:paraId="650CCC90" w14:textId="3B8A84BA" w:rsidR="00C72150" w:rsidRDefault="002445B9" w:rsidP="00C72150">
                      <w:r>
                        <w:rPr>
                          <w:noProof/>
                        </w:rPr>
                        <w:drawing>
                          <wp:inline distT="0" distB="0" distL="0" distR="0" wp14:anchorId="4C12B74D" wp14:editId="03E9385E">
                            <wp:extent cx="5381625" cy="7048500"/>
                            <wp:effectExtent l="0" t="0" r="9525" b="0"/>
                            <wp:docPr id="10" name="รูปภาพ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แผนผังโรงเรียน 3.png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97437" cy="7069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83903">
        <w:rPr>
          <w:rFonts w:ascii="TH SarabunPSK" w:hAnsi="TH SarabunPSK" w:cs="TH SarabunPSK" w:hint="cs"/>
          <w:b/>
          <w:bCs/>
          <w:sz w:val="32"/>
          <w:szCs w:val="32"/>
          <w:cs/>
        </w:rPr>
        <w:t>แผนผังแสดงที่ตั้งโรงเรียน</w:t>
      </w:r>
    </w:p>
    <w:p w14:paraId="0944F5A0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58FBF76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6B0DE84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A556730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2964723B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D7F1A74" w14:textId="77777777" w:rsidR="005A2968" w:rsidRDefault="005A2968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0267F86" w14:textId="77777777" w:rsidR="005A2968" w:rsidRDefault="005A2968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FF7180A" w14:textId="77777777" w:rsidR="005A2968" w:rsidRDefault="005A2968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56201BE" w14:textId="77777777" w:rsidR="005A2968" w:rsidRDefault="005A2968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BE97BCA" w14:textId="77777777" w:rsidR="005A2968" w:rsidRDefault="005A2968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73EBCD6" w14:textId="77777777" w:rsidR="005A2968" w:rsidRDefault="005A2968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CDF5061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E1B95FE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3561BC0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9734C7F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074A8360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509EA82E" w14:textId="43F58CBF" w:rsidR="00C72150" w:rsidRDefault="00642455" w:rsidP="00C154D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8948D2" wp14:editId="4D3EB597">
                <wp:simplePos x="0" y="0"/>
                <wp:positionH relativeFrom="column">
                  <wp:posOffset>2773045</wp:posOffset>
                </wp:positionH>
                <wp:positionV relativeFrom="paragraph">
                  <wp:posOffset>833755</wp:posOffset>
                </wp:positionV>
                <wp:extent cx="2514600" cy="304800"/>
                <wp:effectExtent l="10795" t="5080" r="8255" b="13970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008FC7" w14:textId="77777777" w:rsidR="005A2968" w:rsidRPr="005A2968" w:rsidRDefault="005A2968" w:rsidP="005A296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5A29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 xml:space="preserve">ทางหลวงหมายเลข </w:t>
                            </w:r>
                            <w:r w:rsidRPr="005A29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24</w:t>
                            </w:r>
                            <w:r w:rsidRPr="005A29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(สายโชคชัย – เดชอุดม)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8948D2" id="Rectangle 12" o:spid="_x0000_s1029" style="position:absolute;margin-left:218.35pt;margin-top:65.65pt;width:198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">
                <v:textbox>
                  <w:txbxContent>
                    <w:p w14:paraId="13008FC7" w14:textId="77777777" w:rsidR="005A2968" w:rsidRPr="005A2968" w:rsidRDefault="005A2968" w:rsidP="005A296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  <w:r w:rsidRPr="005A2968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 xml:space="preserve">ทางหลวงหมายเลข </w:t>
                      </w:r>
                      <w:r w:rsidRPr="005A2968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24</w:t>
                      </w:r>
                      <w:r w:rsidRPr="005A2968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(สายโชคชัย – เดชอุดม)</w:t>
                      </w:r>
                    </w:p>
                  </w:txbxContent>
                </v:textbox>
              </v:rect>
            </w:pict>
          </mc:Fallback>
        </mc:AlternateContent>
      </w:r>
    </w:p>
    <w:sectPr w:rsidR="00C72150" w:rsidSect="0072567F">
      <w:headerReference w:type="default" r:id="rId21"/>
      <w:footerReference w:type="default" r:id="rId22"/>
      <w:pgSz w:w="11906" w:h="16838"/>
      <w:pgMar w:top="-884" w:right="991" w:bottom="284" w:left="1843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24959" w14:textId="77777777" w:rsidR="00FF1F48" w:rsidRDefault="00FF1F48" w:rsidP="005B220C">
      <w:pPr>
        <w:spacing w:after="0" w:line="240" w:lineRule="auto"/>
      </w:pPr>
      <w:r>
        <w:separator/>
      </w:r>
    </w:p>
  </w:endnote>
  <w:endnote w:type="continuationSeparator" w:id="0">
    <w:p w14:paraId="61225945" w14:textId="77777777" w:rsidR="00FF1F48" w:rsidRDefault="00FF1F48" w:rsidP="005B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  <w:font w:name="PSLxPrathom">
    <w:altName w:val="Browallia New"/>
    <w:charset w:val="00"/>
    <w:family w:val="auto"/>
    <w:pitch w:val="variable"/>
    <w:sig w:usb0="00000000" w:usb1="5000204A" w:usb2="00000000" w:usb3="00000000" w:csb0="0001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SL Passanun">
    <w:altName w:val="Angsana New"/>
    <w:charset w:val="00"/>
    <w:family w:val="roman"/>
    <w:pitch w:val="variable"/>
    <w:sig w:usb0="81000003" w:usb1="00000000" w:usb2="00000000" w:usb3="00000000" w:csb0="00010001" w:csb1="00000000"/>
  </w:font>
  <w:font w:name="DSN MaiThai">
    <w:altName w:val="TH SarabunPSK"/>
    <w:charset w:val="00"/>
    <w:family w:val="auto"/>
    <w:pitch w:val="variable"/>
    <w:sig w:usb0="00000000" w:usb1="00000000" w:usb2="00000000" w:usb3="00000000" w:csb0="0001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DSN PaNuTat">
    <w:altName w:val="TH SarabunPSK"/>
    <w:charset w:val="00"/>
    <w:family w:val="auto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1D8B0C" w14:textId="77777777" w:rsidR="005B220C" w:rsidRDefault="00642455" w:rsidP="005B220C">
    <w:pPr>
      <w:pStyle w:val="a5"/>
      <w:ind w:left="-171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9DD79F" wp14:editId="7465CE4B">
              <wp:simplePos x="0" y="0"/>
              <wp:positionH relativeFrom="column">
                <wp:posOffset>2510155</wp:posOffset>
              </wp:positionH>
              <wp:positionV relativeFrom="paragraph">
                <wp:posOffset>966470</wp:posOffset>
              </wp:positionV>
              <wp:extent cx="655320" cy="429895"/>
              <wp:effectExtent l="57150" t="38100" r="49530" b="84455"/>
              <wp:wrapNone/>
              <wp:docPr id="213" name="วงรี 2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55320" cy="429895"/>
                      </a:xfrm>
                      <a:prstGeom prst="ellipse">
                        <a:avLst/>
                      </a:prstGeom>
                    </wps:spPr>
                    <wps:style>
                      <a:lnRef idx="0">
                        <a:schemeClr val="accent6"/>
                      </a:lnRef>
                      <a:fillRef idx="3">
                        <a:schemeClr val="accent6"/>
                      </a:fillRef>
                      <a:effectRef idx="3">
                        <a:schemeClr val="accent6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B505914" w14:textId="77777777" w:rsidR="00F170BE" w:rsidRPr="00F170BE" w:rsidRDefault="00F170BE" w:rsidP="00F170BE">
                          <w:pPr>
                            <w:jc w:val="center"/>
                            <w:rPr>
                              <w:rFonts w:ascii="PSLxPrathom" w:hAnsi="PSLxPrathom" w:cs="PSLxPrathom"/>
                              <w:b/>
                              <w:bCs/>
                              <w:sz w:val="24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oval w14:anchorId="5A9DD79F" id="วงรี 213" o:spid="_x0000_s1030" style="position:absolute;left:0;text-align:left;margin-left:197.65pt;margin-top:76.1pt;width:51.6pt;height:33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" fillcolor="#77b64e [3033]" stroked="f">
              <v:fill color2="#6eaa46 [3177]" rotate="t" colors="0 #81b861;.5 #6fb242;1 #61a235" focus="100%" type="gradient">
                <o:fill v:ext="view" type="gradientUnscaled"/>
              </v:fill>
              <v:shadow on="t" color="black" opacity="41287f" offset="0,1.5pt"/>
              <v:textbox>
                <w:txbxContent>
                  <w:p w14:paraId="6B505914" w14:textId="77777777" w:rsidR="00F170BE" w:rsidRPr="00F170BE" w:rsidRDefault="00F170BE" w:rsidP="00F170BE">
                    <w:pPr>
                      <w:jc w:val="center"/>
                      <w:rPr>
                        <w:rFonts w:ascii="PSLxPrathom" w:hAnsi="PSLxPrathom" w:cs="PSLxPrathom"/>
                        <w:b/>
                        <w:bCs/>
                        <w:sz w:val="24"/>
                        <w:szCs w:val="32"/>
                      </w:rPr>
                    </w:pPr>
                  </w:p>
                </w:txbxContent>
              </v:textbox>
            </v:oval>
          </w:pict>
        </mc:Fallback>
      </mc:AlternateContent>
    </w:r>
    <w:r w:rsidR="005B220C">
      <w:rPr>
        <w:noProof/>
      </w:rPr>
      <w:drawing>
        <wp:inline distT="0" distB="0" distL="0" distR="0" wp14:anchorId="00A803CB" wp14:editId="48A62FA1">
          <wp:extent cx="7546975" cy="1406440"/>
          <wp:effectExtent l="0" t="0" r="0" b="3810"/>
          <wp:docPr id="49" name="รูปภาพ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" name="bk1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362" cy="1414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6C14A4" w14:textId="77777777" w:rsidR="005B220C" w:rsidRDefault="005B220C" w:rsidP="005B220C">
    <w:pPr>
      <w:pStyle w:val="a5"/>
      <w:ind w:left="-14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1F730" w14:textId="77777777" w:rsidR="00FF1F48" w:rsidRDefault="00FF1F48" w:rsidP="005B220C">
      <w:pPr>
        <w:spacing w:after="0" w:line="240" w:lineRule="auto"/>
      </w:pPr>
      <w:r>
        <w:separator/>
      </w:r>
    </w:p>
  </w:footnote>
  <w:footnote w:type="continuationSeparator" w:id="0">
    <w:p w14:paraId="3FFCD697" w14:textId="77777777" w:rsidR="00FF1F48" w:rsidRDefault="00FF1F48" w:rsidP="005B2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5CB17" w14:textId="1649730D" w:rsidR="0049092E" w:rsidRDefault="00003FBA" w:rsidP="001A748E">
    <w:pPr>
      <w:pStyle w:val="a3"/>
      <w:ind w:left="-1710"/>
      <w:rPr>
        <w:noProof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A7E717D" wp14:editId="3820218B">
          <wp:simplePos x="0" y="0"/>
          <wp:positionH relativeFrom="leftMargin">
            <wp:posOffset>114300</wp:posOffset>
          </wp:positionH>
          <wp:positionV relativeFrom="paragraph">
            <wp:posOffset>180975</wp:posOffset>
          </wp:positionV>
          <wp:extent cx="781050" cy="735450"/>
          <wp:effectExtent l="0" t="0" r="0" b="7620"/>
          <wp:wrapNone/>
          <wp:docPr id="48" name="รูปภาพ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Computer png icon free download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627" b="96855" l="3821" r="96070">
                                <a14:foregroundMark x1="96288" y1="12364" x2="88974" y2="64208"/>
                                <a14:foregroundMark x1="76201" y1="4447" x2="31441" y2="18655"/>
                                <a14:foregroundMark x1="31441" y1="18655" x2="26747" y2="49349"/>
                                <a14:foregroundMark x1="19323" y1="49349" x2="7424" y2="53688"/>
                                <a14:foregroundMark x1="28493" y1="14100" x2="3821" y2="36117"/>
                                <a14:foregroundMark x1="19323" y1="25488" x2="19323" y2="30803"/>
                                <a14:foregroundMark x1="20306" y1="13232" x2="22162" y2="1735"/>
                                <a14:foregroundMark x1="92686" y1="87202" x2="81659" y2="96855"/>
                                <a14:foregroundMark x1="66048" y1="95119" x2="29476" y2="74837"/>
                                <a14:foregroundMark x1="17576" y1="47505" x2="9279" y2="51085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781050" cy="735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8305F"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572AF76F" wp14:editId="31832706">
              <wp:simplePos x="0" y="0"/>
              <wp:positionH relativeFrom="page">
                <wp:align>right</wp:align>
              </wp:positionH>
              <wp:positionV relativeFrom="paragraph">
                <wp:posOffset>9525</wp:posOffset>
              </wp:positionV>
              <wp:extent cx="3657600" cy="409575"/>
              <wp:effectExtent l="0" t="0" r="0" b="9525"/>
              <wp:wrapNone/>
              <wp:docPr id="51" name="กล่องข้อความ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409575"/>
                      </a:xfrm>
                      <a:prstGeom prst="rect">
                        <a:avLst/>
                      </a:prstGeom>
                      <a:solidFill>
                        <a:schemeClr val="accent4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A1B468E" w14:textId="151143A1" w:rsidR="0049092E" w:rsidRPr="00003FBA" w:rsidRDefault="0049092E">
                          <w:pPr>
                            <w:rPr>
                              <w:rFonts w:ascii="DSN MaiThai" w:hAnsi="DSN MaiThai" w:cs="DSN MaiThai"/>
                              <w:b/>
                              <w:bCs/>
                              <w:color w:val="0000FF"/>
                              <w:sz w:val="40"/>
                              <w:szCs w:val="40"/>
                              <w14:props3d w14:extrusionH="57150" w14:contourW="0" w14:prstMaterial="warmMatte">
                                <w14:bevelT w14:w="38100" w14:h="38100" w14:prst="circle"/>
                              </w14:props3d>
                            </w:rPr>
                          </w:pPr>
                          <w:r w:rsidRPr="00003FBA">
                            <w:rPr>
                              <w:rFonts w:ascii="DSN MaiThai" w:hAnsi="DSN MaiThai" w:cs="DSN MaiThai"/>
                              <w:b/>
                              <w:bCs/>
                              <w:color w:val="0000FF"/>
                              <w:sz w:val="40"/>
                              <w:szCs w:val="40"/>
                              <w:cs/>
                              <w14:props3d w14:extrusionH="57150" w14:contourW="0" w14:prstMaterial="warmMatte">
                                <w14:bevelT w14:w="38100" w14:h="38100" w14:prst="circle"/>
                              </w14:props3d>
                            </w:rPr>
                            <w:t xml:space="preserve">สารสนเทศโรงเรียนไพศาลพิทยาคม ปี </w:t>
                          </w:r>
                          <w:r w:rsidRPr="00003FBA">
                            <w:rPr>
                              <w:rFonts w:ascii="DSN MaiThai" w:hAnsi="DSN MaiThai" w:cs="DSN MaiThai"/>
                              <w:b/>
                              <w:bCs/>
                              <w:color w:val="0000FF"/>
                              <w:sz w:val="40"/>
                              <w:szCs w:val="40"/>
                              <w14:props3d w14:extrusionH="57150" w14:contourW="0" w14:prstMaterial="warmMatte">
                                <w14:bevelT w14:w="38100" w14:h="38100" w14:prst="circle"/>
                              </w14:props3d>
                            </w:rPr>
                            <w:t>2565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  <a:scene3d>
                        <a:camera prst="orthographicFront"/>
                        <a:lightRig rig="threePt" dir="t"/>
                      </a:scene3d>
                      <a:sp3d extrusionH="57150">
                        <a:bevelT w="38100" h="38100"/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72AF76F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236.8pt;margin-top:.75pt;width:4in;height:32.2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" fillcolor="#ffc000 [3207]" stroked="f">
              <v:textbox>
                <w:txbxContent>
                  <w:p w14:paraId="4A1B468E" w14:textId="151143A1" w:rsidR="0049092E" w:rsidRPr="00003FBA" w:rsidRDefault="0049092E">
                    <w:pPr>
                      <w:rPr>
                        <w:rFonts w:ascii="DSN MaiThai" w:hAnsi="DSN MaiThai" w:cs="DSN MaiThai"/>
                        <w:b/>
                        <w:bCs/>
                        <w:color w:val="0000FF"/>
                        <w:sz w:val="40"/>
                        <w:szCs w:val="40"/>
                        <w14:props3d w14:extrusionH="57150" w14:contourW="0" w14:prstMaterial="warmMatte">
                          <w14:bevelT w14:w="38100" w14:h="38100" w14:prst="circle"/>
                        </w14:props3d>
                      </w:rPr>
                    </w:pPr>
                    <w:r w:rsidRPr="00003FBA">
                      <w:rPr>
                        <w:rFonts w:ascii="DSN MaiThai" w:hAnsi="DSN MaiThai" w:cs="DSN MaiThai"/>
                        <w:b/>
                        <w:bCs/>
                        <w:color w:val="0000FF"/>
                        <w:sz w:val="40"/>
                        <w:szCs w:val="40"/>
                        <w:cs/>
                        <w14:props3d w14:extrusionH="57150" w14:contourW="0" w14:prstMaterial="warmMatte">
                          <w14:bevelT w14:w="38100" w14:h="38100" w14:prst="circle"/>
                        </w14:props3d>
                      </w:rPr>
                      <w:t xml:space="preserve">สารสนเทศโรงเรียนไพศาลพิทยาคม ปี </w:t>
                    </w:r>
                    <w:r w:rsidRPr="00003FBA">
                      <w:rPr>
                        <w:rFonts w:ascii="DSN MaiThai" w:hAnsi="DSN MaiThai" w:cs="DSN MaiThai"/>
                        <w:b/>
                        <w:bCs/>
                        <w:color w:val="0000FF"/>
                        <w:sz w:val="40"/>
                        <w:szCs w:val="40"/>
                        <w14:props3d w14:extrusionH="57150" w14:contourW="0" w14:prstMaterial="warmMatte">
                          <w14:bevelT w14:w="38100" w14:h="38100" w14:prst="circle"/>
                        </w14:props3d>
                      </w:rPr>
                      <w:t>2565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18305F">
      <w:rPr>
        <w:noProof/>
      </w:rPr>
      <w:drawing>
        <wp:anchor distT="0" distB="0" distL="114300" distR="114300" simplePos="0" relativeHeight="251668480" behindDoc="1" locked="0" layoutInCell="1" allowOverlap="1" wp14:anchorId="311AA781" wp14:editId="6B92EF27">
          <wp:simplePos x="0" y="0"/>
          <wp:positionH relativeFrom="page">
            <wp:align>right</wp:align>
          </wp:positionH>
          <wp:positionV relativeFrom="paragraph">
            <wp:posOffset>-73660</wp:posOffset>
          </wp:positionV>
          <wp:extent cx="7553325" cy="1028475"/>
          <wp:effectExtent l="38100" t="57150" r="47625" b="38735"/>
          <wp:wrapNone/>
          <wp:docPr id="9" name="รูปภาพ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School Boards Background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28475"/>
                  </a:xfrm>
                  <a:prstGeom prst="rect">
                    <a:avLst/>
                  </a:prstGeom>
                  <a:scene3d>
                    <a:camera prst="orthographicFront"/>
                    <a:lightRig rig="threePt" dir="t"/>
                  </a:scene3d>
                  <a:sp3d>
                    <a:bevelT/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092E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C326477" wp14:editId="19F13BEF">
              <wp:simplePos x="0" y="0"/>
              <wp:positionH relativeFrom="page">
                <wp:posOffset>-466725</wp:posOffset>
              </wp:positionH>
              <wp:positionV relativeFrom="paragraph">
                <wp:posOffset>-171450</wp:posOffset>
              </wp:positionV>
              <wp:extent cx="8134350" cy="1360805"/>
              <wp:effectExtent l="0" t="0" r="0" b="0"/>
              <wp:wrapNone/>
              <wp:docPr id="18" name="Text 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34350" cy="1360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1">
                        <a:schemeClr val="accent3"/>
                      </a:lnRef>
                      <a:fillRef idx="2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9A31B9" w14:textId="77777777" w:rsidR="0022190B" w:rsidRDefault="0022190B" w:rsidP="0049092E">
                          <w:pPr>
                            <w:shd w:val="clear" w:color="auto" w:fill="C9C9C9" w:themeFill="accent3" w:themeFillTint="99"/>
                            <w:rPr>
                              <w:noProof/>
                            </w:rPr>
                          </w:pPr>
                        </w:p>
                        <w:p w14:paraId="4AD7EA24" w14:textId="01F283E0" w:rsidR="00B214B1" w:rsidRDefault="00B214B1" w:rsidP="0049092E">
                          <w:pPr>
                            <w:shd w:val="clear" w:color="auto" w:fill="C9C9C9" w:themeFill="accent3" w:themeFillTint="99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C326477" id="Text Box 18" o:spid="_x0000_s1032" type="#_x0000_t202" style="position:absolute;left:0;text-align:left;margin-left:-36.75pt;margin-top:-13.5pt;width:640.5pt;height:107.1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" filled="f" stroked="f" strokeweight=".5pt">
              <v:textbox>
                <w:txbxContent>
                  <w:p w14:paraId="179A31B9" w14:textId="77777777" w:rsidR="0022190B" w:rsidRDefault="0022190B" w:rsidP="0049092E">
                    <w:pPr>
                      <w:shd w:val="clear" w:color="auto" w:fill="C9C9C9" w:themeFill="accent3" w:themeFillTint="99"/>
                      <w:rPr>
                        <w:noProof/>
                      </w:rPr>
                    </w:pPr>
                  </w:p>
                  <w:p w14:paraId="4AD7EA24" w14:textId="01F283E0" w:rsidR="00B214B1" w:rsidRDefault="00B214B1" w:rsidP="0049092E">
                    <w:pPr>
                      <w:shd w:val="clear" w:color="auto" w:fill="C9C9C9" w:themeFill="accent3" w:themeFillTint="99"/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09501E">
      <w:t xml:space="preserve">                               </w:t>
    </w:r>
  </w:p>
  <w:p w14:paraId="5F1899C4" w14:textId="339B250E" w:rsidR="00AF7768" w:rsidRPr="0009501E" w:rsidRDefault="00003FBA" w:rsidP="001A748E">
    <w:pPr>
      <w:pStyle w:val="a3"/>
      <w:ind w:left="-1710"/>
      <w:rPr>
        <w:b/>
        <w:bCs/>
        <w:color w:val="0000FF"/>
        <w:sz w:val="48"/>
        <w:szCs w:val="48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22B390F0" wp14:editId="228F56C8">
              <wp:simplePos x="0" y="0"/>
              <wp:positionH relativeFrom="margin">
                <wp:posOffset>-476250</wp:posOffset>
              </wp:positionH>
              <wp:positionV relativeFrom="paragraph">
                <wp:posOffset>157480</wp:posOffset>
              </wp:positionV>
              <wp:extent cx="2360930" cy="1404620"/>
              <wp:effectExtent l="0" t="0" r="0" b="0"/>
              <wp:wrapNone/>
              <wp:docPr id="13" name="กล่องข้อความ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566A47" w14:textId="209832E4" w:rsidR="00003FBA" w:rsidRDefault="00003FBA">
                          <w:r>
                            <w:t xml:space="preserve">    </w:t>
                          </w:r>
                          <w:r w:rsidRPr="0018305F">
                            <w:rPr>
                              <w:rFonts w:ascii="Comic Sans MS" w:hAnsi="Comic Sans MS"/>
                              <w:b/>
                              <w:bCs/>
                              <w:color w:val="FF0000"/>
                            </w:rPr>
                            <w:t>WWW</w:t>
                          </w:r>
                          <w:r w:rsidR="00EA1FF0">
                            <w:rPr>
                              <w:rFonts w:ascii="Comic Sans MS" w:hAnsi="Comic Sans MS"/>
                              <w:b/>
                              <w:bCs/>
                              <w:color w:val="FF0000"/>
                              <w:sz w:val="28"/>
                            </w:rPr>
                            <w:t>.psp32.ac.th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0;text-align:left;margin-left:-37.5pt;margin-top:12.4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" filled="f" stroked="f">
              <v:textbox style="mso-fit-shape-to-text:t">
                <w:txbxContent>
                  <w:p w14:paraId="02566A47" w14:textId="209832E4" w:rsidR="00003FBA" w:rsidRDefault="00003FBA">
                    <w:r>
                      <w:t xml:space="preserve">    </w:t>
                    </w:r>
                    <w:r w:rsidRPr="0018305F">
                      <w:rPr>
                        <w:rFonts w:ascii="Comic Sans MS" w:hAnsi="Comic Sans MS"/>
                        <w:b/>
                        <w:bCs/>
                        <w:color w:val="FF0000"/>
                      </w:rPr>
                      <w:t>WWW</w:t>
                    </w:r>
                    <w:r w:rsidR="00EA1FF0">
                      <w:rPr>
                        <w:rFonts w:ascii="Comic Sans MS" w:hAnsi="Comic Sans MS"/>
                        <w:b/>
                        <w:bCs/>
                        <w:color w:val="FF0000"/>
                        <w:sz w:val="28"/>
                      </w:rPr>
                      <w:t>.psp32.ac.th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09501E">
      <w:t xml:space="preserve"> </w:t>
    </w:r>
    <w:r w:rsidR="0049092E">
      <w:t xml:space="preserve">                                      </w:t>
    </w:r>
    <w:r w:rsidR="0018305F">
      <w:t xml:space="preserve">                 </w:t>
    </w:r>
    <w:bookmarkStart w:id="8" w:name="_Hlk117335749"/>
    <w:r w:rsidR="0018305F">
      <w:t xml:space="preserve">  </w:t>
    </w:r>
    <w:bookmarkEnd w:id="8"/>
    <w:r w:rsidR="0009501E" w:rsidRPr="0018305F">
      <w:rPr>
        <w:rFonts w:ascii="Comic Sans MS" w:hAnsi="Comic Sans MS"/>
        <w:b/>
        <w:bCs/>
        <w:color w:val="FF0000"/>
      </w:rPr>
      <w:t xml:space="preserve">   </w:t>
    </w:r>
    <w:r w:rsidR="0009501E" w:rsidRPr="0018305F">
      <w:rPr>
        <w:rFonts w:ascii="Comic Sans MS" w:hAnsi="Comic Sans MS"/>
        <w:color w:val="FF0000"/>
        <w:sz w:val="16"/>
        <w:szCs w:val="16"/>
      </w:rPr>
      <w:t xml:space="preserve">                                                         </w:t>
    </w:r>
  </w:p>
  <w:p w14:paraId="4DCFEBCA" w14:textId="356A9F42" w:rsidR="00AF7768" w:rsidRPr="001A748E" w:rsidRDefault="0083252C" w:rsidP="00B214B1">
    <w:pPr>
      <w:tabs>
        <w:tab w:val="left" w:pos="5844"/>
        <w:tab w:val="left" w:pos="7786"/>
      </w:tabs>
      <w:rPr>
        <w:rFonts w:ascii="DSN PaNuTat" w:hAnsi="DSN PaNuTat" w:cs="DSN PaNuTat"/>
        <w:b/>
        <w:sz w:val="40"/>
        <w:szCs w:val="40"/>
      </w:rPr>
    </w:pPr>
    <w:r w:rsidRPr="00003FBA">
      <w:rPr>
        <w:b/>
        <w:noProof/>
        <w:color w:val="FFC000" w:themeColor="accent4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007A214" wp14:editId="52BFA116">
              <wp:simplePos x="0" y="0"/>
              <wp:positionH relativeFrom="margin">
                <wp:posOffset>2703195</wp:posOffset>
              </wp:positionH>
              <wp:positionV relativeFrom="paragraph">
                <wp:posOffset>215265</wp:posOffset>
              </wp:positionV>
              <wp:extent cx="3362325" cy="45719"/>
              <wp:effectExtent l="0" t="0" r="9525" b="31115"/>
              <wp:wrapNone/>
              <wp:docPr id="50" name="ตัวเชื่อมต่อ: หักมุม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362325" cy="45719"/>
                      </a:xfrm>
                      <a:prstGeom prst="bentConnector3">
                        <a:avLst>
                          <a:gd name="adj1" fmla="val 16497"/>
                        </a:avLst>
                      </a:prstGeom>
                      <a:ln/>
                    </wps:spPr>
                    <wps:style>
                      <a:lnRef idx="3">
                        <a:schemeClr val="accent4"/>
                      </a:lnRef>
                      <a:fillRef idx="0">
                        <a:schemeClr val="accent4"/>
                      </a:fillRef>
                      <a:effectRef idx="2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091338B"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ตัวเชื่อมต่อ: หักมุม 50" o:spid="_x0000_s1026" type="#_x0000_t34" style="position:absolute;margin-left:212.85pt;margin-top:16.95pt;width:264.75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" adj="3563" strokecolor="#ffc000 [3207]" strokeweight="1.5pt">
              <w10:wrap anchorx="margin"/>
            </v:shape>
          </w:pict>
        </mc:Fallback>
      </mc:AlternateContent>
    </w:r>
    <w:r w:rsidR="00AF7768" w:rsidRPr="00003FBA">
      <w:rPr>
        <w:b/>
        <w:color w:val="FFC000" w:themeColor="accent4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 xml:space="preserve">   </w:t>
    </w:r>
    <w:r w:rsidR="00003FBA">
      <w:rPr>
        <w:b/>
        <w:color w:val="FFC000" w:themeColor="accent4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  <w:t xml:space="preserve">                                                                                                            </w:t>
    </w:r>
    <w:r w:rsidR="001A748E" w:rsidRPr="00003FBA">
      <w:rPr>
        <w:rFonts w:ascii="DSN PaNuTat" w:hAnsi="DSN PaNuTat" w:cs="DSN PaNuTat"/>
        <w:b/>
        <w:color w:val="000000" w:themeColor="text1"/>
        <w:sz w:val="40"/>
        <w:szCs w:val="40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>Paisanpittayakhom School</w:t>
    </w:r>
    <w:r w:rsidR="00B214B1" w:rsidRPr="001A748E">
      <w:rPr>
        <w:rFonts w:ascii="DSN PaNuTat" w:hAnsi="DSN PaNuTat" w:cs="DSN PaNuTat"/>
        <w:b/>
        <w:color w:val="70AD47"/>
        <w:spacing w:val="10"/>
        <w:sz w:val="40"/>
        <w:szCs w:val="40"/>
        <w14:glow w14:rad="38100">
          <w14:schemeClr w14:val="accent1">
            <w14:alpha w14:val="60000"/>
          </w14:schemeClr>
        </w14:glow>
        <w14:textOutline w14:w="9525" w14:cap="flat" w14:cmpd="sng" w14:algn="ctr">
          <w14:solidFill>
            <w14:schemeClr w14:val="accent1"/>
          </w14:solidFill>
          <w14:prstDash w14:val="solid"/>
          <w14:round/>
        </w14:textOutline>
        <w14:textFill>
          <w14:solidFill>
            <w14:srgbClr w14:val="70AD47">
              <w14:tint w14:val="1000"/>
            </w14:srgbClr>
          </w14:solidFill>
        </w14:textFill>
      </w:rPr>
      <w:tab/>
    </w:r>
  </w:p>
  <w:p w14:paraId="3C957A53" w14:textId="49072C08" w:rsidR="00AF7768" w:rsidRDefault="00D2394D">
    <w: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449A8"/>
    <w:multiLevelType w:val="hybridMultilevel"/>
    <w:tmpl w:val="38A693BA"/>
    <w:lvl w:ilvl="0" w:tplc="7D48A054">
      <w:start w:val="9"/>
      <w:numFmt w:val="bullet"/>
      <w:lvlText w:val=""/>
      <w:lvlJc w:val="left"/>
      <w:pPr>
        <w:ind w:left="1080" w:hanging="360"/>
      </w:pPr>
      <w:rPr>
        <w:rFonts w:ascii="Wingdings 2" w:eastAsia="Times New Roman" w:hAnsi="Wingdings 2" w:cstheme="maj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A992382"/>
    <w:multiLevelType w:val="hybridMultilevel"/>
    <w:tmpl w:val="3CE45AE0"/>
    <w:lvl w:ilvl="0" w:tplc="88A0E95E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F956AC"/>
    <w:multiLevelType w:val="hybridMultilevel"/>
    <w:tmpl w:val="56A8EC86"/>
    <w:lvl w:ilvl="0" w:tplc="6624FD84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409D"/>
    <w:multiLevelType w:val="hybridMultilevel"/>
    <w:tmpl w:val="4050C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>
      <o:colormru v:ext="edit" colors="#fc0,#f9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F4D"/>
    <w:rsid w:val="00003FBA"/>
    <w:rsid w:val="00025B0F"/>
    <w:rsid w:val="00043248"/>
    <w:rsid w:val="0007770A"/>
    <w:rsid w:val="0009501E"/>
    <w:rsid w:val="000E3193"/>
    <w:rsid w:val="00100E74"/>
    <w:rsid w:val="00110284"/>
    <w:rsid w:val="00125F7C"/>
    <w:rsid w:val="0014017F"/>
    <w:rsid w:val="00150C4B"/>
    <w:rsid w:val="00152393"/>
    <w:rsid w:val="0018305F"/>
    <w:rsid w:val="00197C15"/>
    <w:rsid w:val="001A748E"/>
    <w:rsid w:val="001B2CBA"/>
    <w:rsid w:val="001B2F4D"/>
    <w:rsid w:val="001B4FAA"/>
    <w:rsid w:val="001B7221"/>
    <w:rsid w:val="001D16ED"/>
    <w:rsid w:val="001D4B8F"/>
    <w:rsid w:val="001D766C"/>
    <w:rsid w:val="001F5049"/>
    <w:rsid w:val="0022190B"/>
    <w:rsid w:val="00231441"/>
    <w:rsid w:val="002445B9"/>
    <w:rsid w:val="00266E49"/>
    <w:rsid w:val="00286B4B"/>
    <w:rsid w:val="002908C7"/>
    <w:rsid w:val="002B3532"/>
    <w:rsid w:val="002E5FD3"/>
    <w:rsid w:val="00316361"/>
    <w:rsid w:val="00323304"/>
    <w:rsid w:val="00325E96"/>
    <w:rsid w:val="00340920"/>
    <w:rsid w:val="0036185F"/>
    <w:rsid w:val="003E443F"/>
    <w:rsid w:val="003E6B8F"/>
    <w:rsid w:val="003E76F8"/>
    <w:rsid w:val="0041481D"/>
    <w:rsid w:val="00415411"/>
    <w:rsid w:val="0045006F"/>
    <w:rsid w:val="00455ABA"/>
    <w:rsid w:val="004578AF"/>
    <w:rsid w:val="00460C15"/>
    <w:rsid w:val="0047696D"/>
    <w:rsid w:val="00481396"/>
    <w:rsid w:val="0049092E"/>
    <w:rsid w:val="004A3A0E"/>
    <w:rsid w:val="004B21DB"/>
    <w:rsid w:val="004C4C6D"/>
    <w:rsid w:val="00505A46"/>
    <w:rsid w:val="00507771"/>
    <w:rsid w:val="00516069"/>
    <w:rsid w:val="00581FBE"/>
    <w:rsid w:val="00590071"/>
    <w:rsid w:val="0059625C"/>
    <w:rsid w:val="005A1D22"/>
    <w:rsid w:val="005A2968"/>
    <w:rsid w:val="005B220C"/>
    <w:rsid w:val="005B39FB"/>
    <w:rsid w:val="005C029E"/>
    <w:rsid w:val="005E4E5F"/>
    <w:rsid w:val="00642455"/>
    <w:rsid w:val="00677AD1"/>
    <w:rsid w:val="00682ED0"/>
    <w:rsid w:val="006B02C2"/>
    <w:rsid w:val="006B2298"/>
    <w:rsid w:val="006E5A79"/>
    <w:rsid w:val="0072567F"/>
    <w:rsid w:val="007276C7"/>
    <w:rsid w:val="0074023A"/>
    <w:rsid w:val="0074490E"/>
    <w:rsid w:val="00746BFF"/>
    <w:rsid w:val="007706C8"/>
    <w:rsid w:val="00770E62"/>
    <w:rsid w:val="0077455F"/>
    <w:rsid w:val="00783903"/>
    <w:rsid w:val="00784721"/>
    <w:rsid w:val="007A74CF"/>
    <w:rsid w:val="007B758C"/>
    <w:rsid w:val="007F2AFB"/>
    <w:rsid w:val="0083252C"/>
    <w:rsid w:val="00847E42"/>
    <w:rsid w:val="00896620"/>
    <w:rsid w:val="008A3DB3"/>
    <w:rsid w:val="008A6AA9"/>
    <w:rsid w:val="008C6837"/>
    <w:rsid w:val="008E6B70"/>
    <w:rsid w:val="0091472D"/>
    <w:rsid w:val="0094788E"/>
    <w:rsid w:val="009627D2"/>
    <w:rsid w:val="009648EB"/>
    <w:rsid w:val="009A52F1"/>
    <w:rsid w:val="009B04CD"/>
    <w:rsid w:val="009F17A0"/>
    <w:rsid w:val="00A41695"/>
    <w:rsid w:val="00A47082"/>
    <w:rsid w:val="00A56979"/>
    <w:rsid w:val="00A82537"/>
    <w:rsid w:val="00AA22FD"/>
    <w:rsid w:val="00AB7D11"/>
    <w:rsid w:val="00AD3BE2"/>
    <w:rsid w:val="00AE7AAB"/>
    <w:rsid w:val="00AF7768"/>
    <w:rsid w:val="00B0098A"/>
    <w:rsid w:val="00B1413A"/>
    <w:rsid w:val="00B214B1"/>
    <w:rsid w:val="00B50319"/>
    <w:rsid w:val="00B7678F"/>
    <w:rsid w:val="00BA10A3"/>
    <w:rsid w:val="00BC6D10"/>
    <w:rsid w:val="00C010CA"/>
    <w:rsid w:val="00C02440"/>
    <w:rsid w:val="00C11094"/>
    <w:rsid w:val="00C154DD"/>
    <w:rsid w:val="00C527E5"/>
    <w:rsid w:val="00C6323A"/>
    <w:rsid w:val="00C72150"/>
    <w:rsid w:val="00C74E14"/>
    <w:rsid w:val="00CA7F95"/>
    <w:rsid w:val="00CC4737"/>
    <w:rsid w:val="00CF58B8"/>
    <w:rsid w:val="00D00F3C"/>
    <w:rsid w:val="00D15FB2"/>
    <w:rsid w:val="00D2394D"/>
    <w:rsid w:val="00D36CD9"/>
    <w:rsid w:val="00D75FD9"/>
    <w:rsid w:val="00D94A53"/>
    <w:rsid w:val="00D95EF5"/>
    <w:rsid w:val="00DC4C2D"/>
    <w:rsid w:val="00DD030F"/>
    <w:rsid w:val="00DE3A18"/>
    <w:rsid w:val="00DE5738"/>
    <w:rsid w:val="00E33722"/>
    <w:rsid w:val="00E61266"/>
    <w:rsid w:val="00E64F35"/>
    <w:rsid w:val="00E75EAB"/>
    <w:rsid w:val="00E81B8D"/>
    <w:rsid w:val="00E81EF2"/>
    <w:rsid w:val="00EA1FF0"/>
    <w:rsid w:val="00ED1CEC"/>
    <w:rsid w:val="00ED6831"/>
    <w:rsid w:val="00EE394A"/>
    <w:rsid w:val="00F170BE"/>
    <w:rsid w:val="00F33C06"/>
    <w:rsid w:val="00F413F2"/>
    <w:rsid w:val="00F6087A"/>
    <w:rsid w:val="00F72214"/>
    <w:rsid w:val="00F7705D"/>
    <w:rsid w:val="00F828C9"/>
    <w:rsid w:val="00F913FF"/>
    <w:rsid w:val="00FD6B43"/>
    <w:rsid w:val="00FF1F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0,#f90"/>
    </o:shapedefaults>
    <o:shapelayout v:ext="edit">
      <o:idmap v:ext="edit" data="1"/>
    </o:shapelayout>
  </w:shapeDefaults>
  <w:decimalSymbol w:val="."/>
  <w:listSeparator w:val=","/>
  <w14:docId w14:val="5DA7E1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18"/>
  </w:style>
  <w:style w:type="paragraph" w:styleId="1">
    <w:name w:val="heading 1"/>
    <w:basedOn w:val="a"/>
    <w:next w:val="a"/>
    <w:link w:val="10"/>
    <w:uiPriority w:val="9"/>
    <w:qFormat/>
    <w:rsid w:val="00E64F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0C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B220C"/>
  </w:style>
  <w:style w:type="paragraph" w:styleId="a5">
    <w:name w:val="footer"/>
    <w:basedOn w:val="a"/>
    <w:link w:val="a6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B220C"/>
  </w:style>
  <w:style w:type="character" w:customStyle="1" w:styleId="10">
    <w:name w:val="หัวเรื่อง 1 อักขระ"/>
    <w:basedOn w:val="a0"/>
    <w:link w:val="1"/>
    <w:uiPriority w:val="9"/>
    <w:rsid w:val="00E64F35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customStyle="1" w:styleId="a7">
    <w:name w:val="ชื่อบท"/>
    <w:basedOn w:val="1"/>
    <w:link w:val="a8"/>
    <w:qFormat/>
    <w:rsid w:val="00E64F35"/>
    <w:rPr>
      <w:rFonts w:ascii="PSLxPrathom" w:hAnsi="PSLxPrathom" w:cs="PSLxPrathom"/>
      <w:b/>
      <w:bCs/>
      <w:sz w:val="40"/>
      <w:szCs w:val="48"/>
    </w:rPr>
  </w:style>
  <w:style w:type="paragraph" w:customStyle="1" w:styleId="a9">
    <w:name w:val="หัวข้อใหญ่"/>
    <w:basedOn w:val="a"/>
    <w:link w:val="aa"/>
    <w:qFormat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8">
    <w:name w:val="ชื่อบท อักขระ"/>
    <w:basedOn w:val="10"/>
    <w:link w:val="a7"/>
    <w:rsid w:val="00E64F35"/>
    <w:rPr>
      <w:rFonts w:ascii="PSLxPrathom" w:eastAsiaTheme="majorEastAsia" w:hAnsi="PSLxPrathom" w:cs="PSLxPrathom"/>
      <w:b/>
      <w:bCs/>
      <w:color w:val="2E74B5" w:themeColor="accent1" w:themeShade="BF"/>
      <w:sz w:val="40"/>
      <w:szCs w:val="48"/>
    </w:rPr>
  </w:style>
  <w:style w:type="paragraph" w:customStyle="1" w:styleId="ab">
    <w:name w:val="เนื้อเรื่อง"/>
    <w:basedOn w:val="a9"/>
    <w:link w:val="ac"/>
    <w:qFormat/>
    <w:rsid w:val="00E64F35"/>
    <w:rPr>
      <w:b w:val="0"/>
      <w:bCs w:val="0"/>
      <w:sz w:val="24"/>
      <w:szCs w:val="32"/>
    </w:rPr>
  </w:style>
  <w:style w:type="character" w:customStyle="1" w:styleId="aa">
    <w:name w:val="หัวข้อใหญ่ อักขระ"/>
    <w:basedOn w:val="a0"/>
    <w:link w:val="a9"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c">
    <w:name w:val="เนื้อเรื่อง อักขระ"/>
    <w:basedOn w:val="aa"/>
    <w:link w:val="ab"/>
    <w:rsid w:val="00E64F35"/>
    <w:rPr>
      <w:rFonts w:ascii="TH SarabunPSK" w:hAnsi="TH SarabunPSK" w:cs="TH SarabunPSK"/>
      <w:b w:val="0"/>
      <w:bCs w:val="0"/>
      <w:sz w:val="24"/>
      <w:szCs w:val="32"/>
    </w:rPr>
  </w:style>
  <w:style w:type="paragraph" w:styleId="ad">
    <w:name w:val="Balloon Text"/>
    <w:basedOn w:val="a"/>
    <w:link w:val="ae"/>
    <w:uiPriority w:val="99"/>
    <w:semiHidden/>
    <w:unhideWhenUsed/>
    <w:rsid w:val="0023144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231441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23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">
    <w:name w:val="No Spacing"/>
    <w:uiPriority w:val="1"/>
    <w:qFormat/>
    <w:rsid w:val="00D95EF5"/>
    <w:pPr>
      <w:spacing w:after="0" w:line="240" w:lineRule="auto"/>
    </w:pPr>
  </w:style>
  <w:style w:type="character" w:styleId="af0">
    <w:name w:val="Hyperlink"/>
    <w:uiPriority w:val="99"/>
    <w:unhideWhenUsed/>
    <w:rsid w:val="005B39FB"/>
    <w:rPr>
      <w:rFonts w:ascii="Times New Roman" w:hAnsi="Times New Roman" w:cs="Times New Roman" w:hint="default"/>
      <w:color w:val="0000FF"/>
      <w:u w:val="single"/>
    </w:rPr>
  </w:style>
  <w:style w:type="character" w:styleId="af1">
    <w:name w:val="Strong"/>
    <w:qFormat/>
    <w:rsid w:val="00C154DD"/>
    <w:rPr>
      <w:b/>
      <w:bCs/>
    </w:rPr>
  </w:style>
  <w:style w:type="paragraph" w:styleId="af2">
    <w:name w:val="List Paragraph"/>
    <w:basedOn w:val="a"/>
    <w:uiPriority w:val="34"/>
    <w:qFormat/>
    <w:rsid w:val="00C154DD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bidi="en-US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50C4B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af3">
    <w:name w:val="Table Grid"/>
    <w:basedOn w:val="a1"/>
    <w:uiPriority w:val="59"/>
    <w:rsid w:val="004769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50777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18"/>
  </w:style>
  <w:style w:type="paragraph" w:styleId="1">
    <w:name w:val="heading 1"/>
    <w:basedOn w:val="a"/>
    <w:next w:val="a"/>
    <w:link w:val="10"/>
    <w:uiPriority w:val="9"/>
    <w:qFormat/>
    <w:rsid w:val="00E64F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0C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B220C"/>
  </w:style>
  <w:style w:type="paragraph" w:styleId="a5">
    <w:name w:val="footer"/>
    <w:basedOn w:val="a"/>
    <w:link w:val="a6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B220C"/>
  </w:style>
  <w:style w:type="character" w:customStyle="1" w:styleId="10">
    <w:name w:val="หัวเรื่อง 1 อักขระ"/>
    <w:basedOn w:val="a0"/>
    <w:link w:val="1"/>
    <w:uiPriority w:val="9"/>
    <w:rsid w:val="00E64F35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customStyle="1" w:styleId="a7">
    <w:name w:val="ชื่อบท"/>
    <w:basedOn w:val="1"/>
    <w:link w:val="a8"/>
    <w:qFormat/>
    <w:rsid w:val="00E64F35"/>
    <w:rPr>
      <w:rFonts w:ascii="PSLxPrathom" w:hAnsi="PSLxPrathom" w:cs="PSLxPrathom"/>
      <w:b/>
      <w:bCs/>
      <w:sz w:val="40"/>
      <w:szCs w:val="48"/>
    </w:rPr>
  </w:style>
  <w:style w:type="paragraph" w:customStyle="1" w:styleId="a9">
    <w:name w:val="หัวข้อใหญ่"/>
    <w:basedOn w:val="a"/>
    <w:link w:val="aa"/>
    <w:qFormat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8">
    <w:name w:val="ชื่อบท อักขระ"/>
    <w:basedOn w:val="10"/>
    <w:link w:val="a7"/>
    <w:rsid w:val="00E64F35"/>
    <w:rPr>
      <w:rFonts w:ascii="PSLxPrathom" w:eastAsiaTheme="majorEastAsia" w:hAnsi="PSLxPrathom" w:cs="PSLxPrathom"/>
      <w:b/>
      <w:bCs/>
      <w:color w:val="2E74B5" w:themeColor="accent1" w:themeShade="BF"/>
      <w:sz w:val="40"/>
      <w:szCs w:val="48"/>
    </w:rPr>
  </w:style>
  <w:style w:type="paragraph" w:customStyle="1" w:styleId="ab">
    <w:name w:val="เนื้อเรื่อง"/>
    <w:basedOn w:val="a9"/>
    <w:link w:val="ac"/>
    <w:qFormat/>
    <w:rsid w:val="00E64F35"/>
    <w:rPr>
      <w:b w:val="0"/>
      <w:bCs w:val="0"/>
      <w:sz w:val="24"/>
      <w:szCs w:val="32"/>
    </w:rPr>
  </w:style>
  <w:style w:type="character" w:customStyle="1" w:styleId="aa">
    <w:name w:val="หัวข้อใหญ่ อักขระ"/>
    <w:basedOn w:val="a0"/>
    <w:link w:val="a9"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c">
    <w:name w:val="เนื้อเรื่อง อักขระ"/>
    <w:basedOn w:val="aa"/>
    <w:link w:val="ab"/>
    <w:rsid w:val="00E64F35"/>
    <w:rPr>
      <w:rFonts w:ascii="TH SarabunPSK" w:hAnsi="TH SarabunPSK" w:cs="TH SarabunPSK"/>
      <w:b w:val="0"/>
      <w:bCs w:val="0"/>
      <w:sz w:val="24"/>
      <w:szCs w:val="32"/>
    </w:rPr>
  </w:style>
  <w:style w:type="paragraph" w:styleId="ad">
    <w:name w:val="Balloon Text"/>
    <w:basedOn w:val="a"/>
    <w:link w:val="ae"/>
    <w:uiPriority w:val="99"/>
    <w:semiHidden/>
    <w:unhideWhenUsed/>
    <w:rsid w:val="0023144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231441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23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">
    <w:name w:val="No Spacing"/>
    <w:uiPriority w:val="1"/>
    <w:qFormat/>
    <w:rsid w:val="00D95EF5"/>
    <w:pPr>
      <w:spacing w:after="0" w:line="240" w:lineRule="auto"/>
    </w:pPr>
  </w:style>
  <w:style w:type="character" w:styleId="af0">
    <w:name w:val="Hyperlink"/>
    <w:uiPriority w:val="99"/>
    <w:unhideWhenUsed/>
    <w:rsid w:val="005B39FB"/>
    <w:rPr>
      <w:rFonts w:ascii="Times New Roman" w:hAnsi="Times New Roman" w:cs="Times New Roman" w:hint="default"/>
      <w:color w:val="0000FF"/>
      <w:u w:val="single"/>
    </w:rPr>
  </w:style>
  <w:style w:type="character" w:styleId="af1">
    <w:name w:val="Strong"/>
    <w:qFormat/>
    <w:rsid w:val="00C154DD"/>
    <w:rPr>
      <w:b/>
      <w:bCs/>
    </w:rPr>
  </w:style>
  <w:style w:type="paragraph" w:styleId="af2">
    <w:name w:val="List Paragraph"/>
    <w:basedOn w:val="a"/>
    <w:uiPriority w:val="34"/>
    <w:qFormat/>
    <w:rsid w:val="00C154DD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bidi="en-US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50C4B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af3">
    <w:name w:val="Table Grid"/>
    <w:basedOn w:val="a1"/>
    <w:uiPriority w:val="59"/>
    <w:rsid w:val="004769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507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7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mailto:thanit.lone1@gmail.com" TargetMode="External"/><Relationship Id="rId20" Type="http://schemas.openxmlformats.org/officeDocument/2006/relationships/image" Target="media/image8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fi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23" Type="http://schemas.openxmlformats.org/officeDocument/2006/relationships/fontTable" Target="fontTable.xml"/><Relationship Id="rId10" Type="http://schemas.openxmlformats.org/officeDocument/2006/relationships/hyperlink" Target="http://www.psp32.ac.th/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g"/><Relationship Id="rId2" Type="http://schemas.microsoft.com/office/2007/relationships/hdphoto" Target="media/hdphoto1.wdp"/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557\&#3650;&#3619;&#3591;&#3648;&#3619;&#3637;&#3618;&#3609;&#3652;&#3614;&#3624;&#3634;&#3621;&#3614;&#3636;&#3607;&#3618;&#3634;&#3588;&#3617;57\&#3591;&#3634;&#3609;&#3611;&#3619;&#3632;&#3585;&#3633;&#3609;\&#3591;&#3634;&#3609;&#3611;&#3619;&#3632;&#3585;&#3633;&#3609;57\&#3626;&#3634;&#3619;&#3626;&#3609;&#3648;&#3607;&#3624;57\&#3626;&#3634;&#3619;&#3626;&#3609;&#3648;&#3607;&#3624;&#3650;&#3619;&#3591;&#3648;&#3619;&#3637;&#3618;&#3609;57(&#3649;&#3585;&#3657;&#3652;&#3586;).dotx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B5142-75DD-4C5F-BF38-7432AEA5A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สารสนเทศโรงเรียน57(แก้ไข)</Template>
  <TotalTime>416</TotalTime>
  <Pages>1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Corporate Edition</cp:lastModifiedBy>
  <cp:revision>44</cp:revision>
  <cp:lastPrinted>2022-11-09T13:00:00Z</cp:lastPrinted>
  <dcterms:created xsi:type="dcterms:W3CDTF">2022-10-18T04:29:00Z</dcterms:created>
  <dcterms:modified xsi:type="dcterms:W3CDTF">2022-11-09T13:00:00Z</dcterms:modified>
</cp:coreProperties>
</file>